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73C1F" w14:textId="34EBE056" w:rsidR="00D73D07" w:rsidRPr="000A4C74" w:rsidRDefault="00BE1387" w:rsidP="00D73D07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June 3, 2</w:t>
      </w:r>
      <w:r w:rsidR="00A60049">
        <w:rPr>
          <w:b/>
          <w:bCs/>
          <w:color w:val="000000" w:themeColor="text1"/>
        </w:rPr>
        <w:t>0</w:t>
      </w:r>
      <w:r>
        <w:rPr>
          <w:b/>
          <w:bCs/>
          <w:color w:val="000000" w:themeColor="text1"/>
        </w:rPr>
        <w:t>26- July 6, 2026</w:t>
      </w:r>
    </w:p>
    <w:p w14:paraId="33A9C636" w14:textId="77777777" w:rsidR="003034AF" w:rsidRDefault="003034AF" w:rsidP="00ED5506">
      <w:pPr>
        <w:jc w:val="center"/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660"/>
      </w:tblGrid>
      <w:tr w:rsidR="003034AF" w14:paraId="2B2EC8E4" w14:textId="77777777" w:rsidTr="003034AF">
        <w:trPr>
          <w:jc w:val="right"/>
        </w:trPr>
        <w:tc>
          <w:tcPr>
            <w:tcW w:w="7110" w:type="dxa"/>
            <w:gridSpan w:val="2"/>
          </w:tcPr>
          <w:p w14:paraId="1325C622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</w:tr>
      <w:tr w:rsidR="003034AF" w14:paraId="5FEB757F" w14:textId="77777777" w:rsidTr="003034AF">
        <w:trPr>
          <w:jc w:val="right"/>
        </w:trPr>
        <w:tc>
          <w:tcPr>
            <w:tcW w:w="450" w:type="dxa"/>
          </w:tcPr>
          <w:p w14:paraId="3CDD91B2" w14:textId="77777777" w:rsidR="003034AF" w:rsidRDefault="003034AF" w:rsidP="003034AF">
            <w:pPr>
              <w:ind w:left="-100" w:right="-77"/>
              <w:jc w:val="right"/>
            </w:pPr>
            <w:r>
              <w:t>A/S</w:t>
            </w:r>
          </w:p>
        </w:tc>
        <w:tc>
          <w:tcPr>
            <w:tcW w:w="6660" w:type="dxa"/>
          </w:tcPr>
          <w:p w14:paraId="1B2B1C5A" w14:textId="77777777" w:rsidR="003034AF" w:rsidRDefault="003034AF" w:rsidP="003034AF">
            <w:pPr>
              <w:ind w:right="-169"/>
            </w:pPr>
            <w:r>
              <w:t>Comment was accepted and supports the proposed policy.</w:t>
            </w:r>
          </w:p>
        </w:tc>
      </w:tr>
      <w:tr w:rsidR="003034AF" w14:paraId="78CE4CFE" w14:textId="77777777" w:rsidTr="003034AF">
        <w:trPr>
          <w:jc w:val="right"/>
        </w:trPr>
        <w:tc>
          <w:tcPr>
            <w:tcW w:w="450" w:type="dxa"/>
          </w:tcPr>
          <w:p w14:paraId="670769F1" w14:textId="77777777" w:rsidR="003034AF" w:rsidRDefault="003034AF" w:rsidP="003034AF">
            <w:pPr>
              <w:ind w:left="-100" w:right="-77"/>
              <w:jc w:val="right"/>
            </w:pPr>
            <w:r>
              <w:t>A/C</w:t>
            </w:r>
          </w:p>
        </w:tc>
        <w:tc>
          <w:tcPr>
            <w:tcW w:w="6660" w:type="dxa"/>
          </w:tcPr>
          <w:p w14:paraId="22783678" w14:textId="77777777" w:rsidR="003034AF" w:rsidRDefault="003034AF" w:rsidP="003034AF">
            <w:pPr>
              <w:ind w:right="-169"/>
            </w:pPr>
            <w:r>
              <w:t>Comment was accepted and resulted in changes to the proposed policy.</w:t>
            </w:r>
          </w:p>
        </w:tc>
      </w:tr>
      <w:tr w:rsidR="003034AF" w14:paraId="38F75C9F" w14:textId="77777777" w:rsidTr="003034AF">
        <w:trPr>
          <w:jc w:val="right"/>
        </w:trPr>
        <w:tc>
          <w:tcPr>
            <w:tcW w:w="450" w:type="dxa"/>
          </w:tcPr>
          <w:p w14:paraId="1D6C9D58" w14:textId="77777777" w:rsidR="003034AF" w:rsidRDefault="003034AF" w:rsidP="003034AF">
            <w:pPr>
              <w:ind w:left="-100" w:right="-77"/>
              <w:jc w:val="right"/>
            </w:pPr>
            <w:r>
              <w:t>N</w:t>
            </w:r>
          </w:p>
        </w:tc>
        <w:tc>
          <w:tcPr>
            <w:tcW w:w="6660" w:type="dxa"/>
          </w:tcPr>
          <w:p w14:paraId="6ADCF030" w14:textId="77777777" w:rsidR="003034AF" w:rsidRDefault="003034AF" w:rsidP="003034AF">
            <w:pPr>
              <w:ind w:right="-169"/>
            </w:pPr>
            <w:r>
              <w:t>Comment was not accepted.</w:t>
            </w:r>
          </w:p>
        </w:tc>
      </w:tr>
    </w:tbl>
    <w:p w14:paraId="04A90AEB" w14:textId="77777777" w:rsidR="003034AF" w:rsidRDefault="003034AF" w:rsidP="003034AF"/>
    <w:p w14:paraId="702516CE" w14:textId="77777777" w:rsidR="001A0B66" w:rsidRDefault="001A0B66" w:rsidP="003034AF"/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75"/>
        <w:gridCol w:w="2250"/>
        <w:gridCol w:w="4860"/>
        <w:gridCol w:w="720"/>
        <w:gridCol w:w="4045"/>
      </w:tblGrid>
      <w:tr w:rsidR="003034AF" w14:paraId="4E428A03" w14:textId="77777777" w:rsidTr="003034AF">
        <w:tc>
          <w:tcPr>
            <w:tcW w:w="1075" w:type="dxa"/>
          </w:tcPr>
          <w:p w14:paraId="641493F7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250" w:type="dxa"/>
          </w:tcPr>
          <w:p w14:paraId="047D4639" w14:textId="77777777" w:rsidR="003034AF" w:rsidRPr="003034AF" w:rsidRDefault="003034AF" w:rsidP="003034AF">
            <w:pPr>
              <w:jc w:val="center"/>
              <w:rPr>
                <w:b/>
              </w:rPr>
            </w:pPr>
            <w:r w:rsidRPr="003034AF">
              <w:rPr>
                <w:b/>
              </w:rPr>
              <w:t>Commenter</w:t>
            </w:r>
          </w:p>
        </w:tc>
        <w:tc>
          <w:tcPr>
            <w:tcW w:w="4860" w:type="dxa"/>
          </w:tcPr>
          <w:p w14:paraId="54FBA3DD" w14:textId="77777777" w:rsidR="003034AF" w:rsidRPr="003034AF" w:rsidRDefault="003034AF" w:rsidP="003034AF">
            <w:pPr>
              <w:jc w:val="center"/>
              <w:rPr>
                <w:b/>
              </w:rPr>
            </w:pPr>
            <w:r w:rsidRPr="003034AF">
              <w:rPr>
                <w:b/>
              </w:rPr>
              <w:t>Comments</w:t>
            </w:r>
          </w:p>
        </w:tc>
        <w:tc>
          <w:tcPr>
            <w:tcW w:w="720" w:type="dxa"/>
          </w:tcPr>
          <w:p w14:paraId="54CA471A" w14:textId="77777777" w:rsidR="003034AF" w:rsidRPr="003034AF" w:rsidRDefault="003034AF" w:rsidP="003034AF">
            <w:pPr>
              <w:ind w:left="-120" w:right="-119"/>
              <w:jc w:val="center"/>
              <w:rPr>
                <w:b/>
              </w:rPr>
            </w:pPr>
            <w:r w:rsidRPr="003034AF">
              <w:rPr>
                <w:b/>
              </w:rPr>
              <w:t>Action</w:t>
            </w:r>
          </w:p>
        </w:tc>
        <w:tc>
          <w:tcPr>
            <w:tcW w:w="4045" w:type="dxa"/>
          </w:tcPr>
          <w:p w14:paraId="6F1686E9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Rationale</w:t>
            </w:r>
          </w:p>
        </w:tc>
      </w:tr>
      <w:tr w:rsidR="003034AF" w14:paraId="6F6ABDC5" w14:textId="77777777" w:rsidTr="003034AF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9B5682F" w14:textId="3A5F7854" w:rsidR="003034AF" w:rsidRPr="004A6001" w:rsidRDefault="00FF1706" w:rsidP="007577D7">
            <w:pPr>
              <w:widowControl w:val="0"/>
              <w:tabs>
                <w:tab w:val="left" w:pos="-1099"/>
                <w:tab w:val="left" w:pos="-720"/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532B0C">
              <w:rPr>
                <w:rFonts w:asciiTheme="minorHAnsi" w:hAnsiTheme="minorHAnsi" w:cstheme="minorHAnsi"/>
                <w:b/>
              </w:rPr>
              <w:t>§127-</w:t>
            </w:r>
            <w:r>
              <w:rPr>
                <w:rFonts w:asciiTheme="minorHAnsi" w:hAnsiTheme="minorHAnsi" w:cstheme="minorHAnsi"/>
                <w:b/>
              </w:rPr>
              <w:t>3</w:t>
            </w:r>
            <w:r w:rsidRPr="00532B0C">
              <w:rPr>
                <w:rFonts w:asciiTheme="minorHAnsi" w:hAnsiTheme="minorHAnsi" w:cstheme="minorHAnsi"/>
                <w:b/>
              </w:rPr>
              <w:t>-1.  General.</w:t>
            </w:r>
          </w:p>
        </w:tc>
      </w:tr>
      <w:tr w:rsidR="00A60049" w14:paraId="3E78156C" w14:textId="77777777" w:rsidTr="00545FA2">
        <w:tc>
          <w:tcPr>
            <w:tcW w:w="1075" w:type="dxa"/>
          </w:tcPr>
          <w:p w14:paraId="6F79A3E4" w14:textId="77777777" w:rsidR="00A60049" w:rsidRDefault="00A60049" w:rsidP="00CD1572">
            <w:pPr>
              <w:jc w:val="center"/>
            </w:pPr>
          </w:p>
        </w:tc>
        <w:tc>
          <w:tcPr>
            <w:tcW w:w="2250" w:type="dxa"/>
          </w:tcPr>
          <w:p w14:paraId="2891664E" w14:textId="77777777" w:rsidR="00A60049" w:rsidRDefault="00A60049" w:rsidP="00CD1572">
            <w:pPr>
              <w:jc w:val="center"/>
            </w:pPr>
          </w:p>
        </w:tc>
        <w:tc>
          <w:tcPr>
            <w:tcW w:w="4860" w:type="dxa"/>
          </w:tcPr>
          <w:p w14:paraId="6D0E7734" w14:textId="0A230B82" w:rsidR="00A60049" w:rsidRDefault="00CB3FAB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F0000EC" w14:textId="77777777" w:rsidR="00A60049" w:rsidRDefault="00A60049" w:rsidP="00CD1572">
            <w:pPr>
              <w:jc w:val="center"/>
            </w:pPr>
          </w:p>
        </w:tc>
        <w:tc>
          <w:tcPr>
            <w:tcW w:w="4045" w:type="dxa"/>
          </w:tcPr>
          <w:p w14:paraId="5E9969AE" w14:textId="240BB05D" w:rsidR="00A60049" w:rsidRDefault="00A60049" w:rsidP="00CD1572">
            <w:pPr>
              <w:jc w:val="center"/>
            </w:pPr>
          </w:p>
        </w:tc>
      </w:tr>
      <w:tr w:rsidR="00A60049" w14:paraId="2E866826" w14:textId="77777777" w:rsidTr="00545FA2">
        <w:tc>
          <w:tcPr>
            <w:tcW w:w="1075" w:type="dxa"/>
          </w:tcPr>
          <w:p w14:paraId="3D1F4E93" w14:textId="77777777" w:rsidR="00A60049" w:rsidRDefault="00A60049" w:rsidP="00CD1572">
            <w:pPr>
              <w:jc w:val="center"/>
            </w:pPr>
          </w:p>
        </w:tc>
        <w:tc>
          <w:tcPr>
            <w:tcW w:w="2250" w:type="dxa"/>
          </w:tcPr>
          <w:p w14:paraId="75162B4A" w14:textId="77777777" w:rsidR="00A60049" w:rsidRDefault="00A60049" w:rsidP="00CD1572">
            <w:pPr>
              <w:jc w:val="center"/>
            </w:pPr>
          </w:p>
        </w:tc>
        <w:tc>
          <w:tcPr>
            <w:tcW w:w="4860" w:type="dxa"/>
          </w:tcPr>
          <w:p w14:paraId="6E879BC8" w14:textId="77777777" w:rsidR="00A60049" w:rsidRDefault="00A60049" w:rsidP="00CD1572">
            <w:pPr>
              <w:jc w:val="center"/>
            </w:pPr>
          </w:p>
        </w:tc>
        <w:tc>
          <w:tcPr>
            <w:tcW w:w="720" w:type="dxa"/>
          </w:tcPr>
          <w:p w14:paraId="6370490E" w14:textId="77777777" w:rsidR="00A60049" w:rsidRDefault="00A60049" w:rsidP="00CD1572">
            <w:pPr>
              <w:jc w:val="center"/>
            </w:pPr>
          </w:p>
        </w:tc>
        <w:tc>
          <w:tcPr>
            <w:tcW w:w="4045" w:type="dxa"/>
          </w:tcPr>
          <w:p w14:paraId="0E03454E" w14:textId="1240057D" w:rsidR="00A60049" w:rsidRDefault="00A60049" w:rsidP="00CD1572">
            <w:pPr>
              <w:jc w:val="center"/>
            </w:pPr>
          </w:p>
        </w:tc>
      </w:tr>
      <w:tr w:rsidR="004A6001" w14:paraId="2A56E30E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6B6B553" w14:textId="71273860" w:rsidR="004A6001" w:rsidRPr="00D8549E" w:rsidRDefault="007577D7" w:rsidP="007577D7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7577D7">
              <w:rPr>
                <w:rFonts w:cs="Calibri"/>
                <w:b/>
                <w:bCs/>
              </w:rPr>
              <w:t>§127-3-2.  Duties and Responsibilities of the Principal.</w:t>
            </w:r>
          </w:p>
        </w:tc>
      </w:tr>
      <w:tr w:rsidR="004C1D01" w14:paraId="227CD5F6" w14:textId="77777777" w:rsidTr="00545FA2">
        <w:tc>
          <w:tcPr>
            <w:tcW w:w="1075" w:type="dxa"/>
          </w:tcPr>
          <w:p w14:paraId="2D47F8C5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3D1F6B0B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795A57CA" w14:textId="1A7B25E8" w:rsidR="004C1D01" w:rsidRDefault="00CB3FAB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19E6D593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54AD96BE" w14:textId="24495B80" w:rsidR="004C1D01" w:rsidRDefault="004C1D01" w:rsidP="00CD1572">
            <w:pPr>
              <w:jc w:val="center"/>
            </w:pPr>
          </w:p>
        </w:tc>
      </w:tr>
      <w:tr w:rsidR="004C1D01" w14:paraId="71E9E67A" w14:textId="77777777" w:rsidTr="00545FA2">
        <w:tc>
          <w:tcPr>
            <w:tcW w:w="1075" w:type="dxa"/>
          </w:tcPr>
          <w:p w14:paraId="45A55828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7333DDB4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27CD472A" w14:textId="77777777" w:rsidR="004C1D01" w:rsidRDefault="004C1D01" w:rsidP="00CD1572">
            <w:pPr>
              <w:jc w:val="center"/>
            </w:pPr>
          </w:p>
        </w:tc>
        <w:tc>
          <w:tcPr>
            <w:tcW w:w="720" w:type="dxa"/>
          </w:tcPr>
          <w:p w14:paraId="092FEB01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71F227B3" w14:textId="1D32EC70" w:rsidR="004C1D01" w:rsidRDefault="004C1D01" w:rsidP="00CD1572">
            <w:pPr>
              <w:jc w:val="center"/>
            </w:pPr>
          </w:p>
        </w:tc>
      </w:tr>
      <w:tr w:rsidR="004A6001" w14:paraId="6842B612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73E30BA5" w14:textId="64D7AC5C" w:rsidR="004A6001" w:rsidRPr="001C77FB" w:rsidRDefault="00C524F5" w:rsidP="00C524F5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C524F5">
              <w:rPr>
                <w:rFonts w:cs="Calibri"/>
                <w:b/>
                <w:bCs/>
              </w:rPr>
              <w:t>§127-3-3.  Physical Examination  --  Parental Permission.</w:t>
            </w:r>
          </w:p>
        </w:tc>
      </w:tr>
      <w:tr w:rsidR="004C1D01" w14:paraId="1777EC57" w14:textId="77777777" w:rsidTr="00545FA2">
        <w:tc>
          <w:tcPr>
            <w:tcW w:w="1075" w:type="dxa"/>
          </w:tcPr>
          <w:p w14:paraId="01442F0B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2FCD5E63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74AAC7F1" w14:textId="5AEA93EF" w:rsidR="004C1D01" w:rsidRDefault="00CB3FAB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6C554EF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141F7FD6" w14:textId="28633710" w:rsidR="004C1D01" w:rsidRDefault="004C1D01" w:rsidP="00CD1572">
            <w:pPr>
              <w:jc w:val="center"/>
            </w:pPr>
          </w:p>
        </w:tc>
      </w:tr>
      <w:tr w:rsidR="004C1D01" w14:paraId="740EAE20" w14:textId="77777777" w:rsidTr="00545FA2">
        <w:tc>
          <w:tcPr>
            <w:tcW w:w="1075" w:type="dxa"/>
          </w:tcPr>
          <w:p w14:paraId="7F422413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276EFA98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67905F46" w14:textId="77777777" w:rsidR="004C1D01" w:rsidRDefault="004C1D01" w:rsidP="00CD1572">
            <w:pPr>
              <w:jc w:val="center"/>
            </w:pPr>
          </w:p>
        </w:tc>
        <w:tc>
          <w:tcPr>
            <w:tcW w:w="720" w:type="dxa"/>
          </w:tcPr>
          <w:p w14:paraId="28A3FA44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4F1858AC" w14:textId="7DE2C23A" w:rsidR="004C1D01" w:rsidRDefault="004C1D01" w:rsidP="00CD1572">
            <w:pPr>
              <w:jc w:val="center"/>
            </w:pPr>
          </w:p>
        </w:tc>
      </w:tr>
      <w:tr w:rsidR="004A6001" w14:paraId="5BE9B92E" w14:textId="77777777" w:rsidTr="004C1060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1BF3329F" w14:textId="170E4D35" w:rsidR="004A6001" w:rsidRPr="004A6001" w:rsidRDefault="007924EA" w:rsidP="00CB4360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377A8F">
              <w:rPr>
                <w:rFonts w:cs="Calibri"/>
                <w:b/>
                <w:bCs/>
              </w:rPr>
              <w:t>§127-3-4.  All-Star Participation.</w:t>
            </w:r>
          </w:p>
        </w:tc>
      </w:tr>
      <w:tr w:rsidR="004C1D01" w14:paraId="130A013C" w14:textId="77777777" w:rsidTr="00545FA2">
        <w:tc>
          <w:tcPr>
            <w:tcW w:w="1075" w:type="dxa"/>
          </w:tcPr>
          <w:p w14:paraId="5E616A38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5A34C2A7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351C787B" w14:textId="085D7152" w:rsidR="004C1D01" w:rsidRDefault="00CB3FAB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2046CB2C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2D28D898" w14:textId="4A168E64" w:rsidR="004C1D01" w:rsidRDefault="004C1D01" w:rsidP="00CD1572">
            <w:pPr>
              <w:jc w:val="center"/>
            </w:pPr>
          </w:p>
        </w:tc>
      </w:tr>
      <w:tr w:rsidR="004C1D01" w14:paraId="73CF4BEE" w14:textId="77777777" w:rsidTr="00545FA2">
        <w:tc>
          <w:tcPr>
            <w:tcW w:w="1075" w:type="dxa"/>
          </w:tcPr>
          <w:p w14:paraId="172A6650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50A3C49B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35BA5B55" w14:textId="77777777" w:rsidR="004C1D01" w:rsidRDefault="004C1D01" w:rsidP="00CD1572">
            <w:pPr>
              <w:jc w:val="center"/>
            </w:pPr>
          </w:p>
        </w:tc>
        <w:tc>
          <w:tcPr>
            <w:tcW w:w="720" w:type="dxa"/>
          </w:tcPr>
          <w:p w14:paraId="494E8A5E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2C527E98" w14:textId="4123D836" w:rsidR="004C1D01" w:rsidRDefault="004C1D01" w:rsidP="00CD1572">
            <w:pPr>
              <w:jc w:val="center"/>
            </w:pPr>
          </w:p>
        </w:tc>
      </w:tr>
      <w:tr w:rsidR="00CC3F5D" w14:paraId="753D7925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7E19C7F" w14:textId="79C96C18" w:rsidR="00CC3F5D" w:rsidRPr="004A6001" w:rsidRDefault="00CC3F5D" w:rsidP="00CB4360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8E5803">
              <w:rPr>
                <w:rFonts w:cs="Calibri"/>
                <w:b/>
                <w:bCs/>
              </w:rPr>
              <w:t>§127-3-5.  Awards.</w:t>
            </w:r>
          </w:p>
        </w:tc>
      </w:tr>
      <w:tr w:rsidR="004C1D01" w14:paraId="03A3CC3E" w14:textId="77777777" w:rsidTr="00545FA2">
        <w:trPr>
          <w:trHeight w:val="188"/>
        </w:trPr>
        <w:tc>
          <w:tcPr>
            <w:tcW w:w="1075" w:type="dxa"/>
          </w:tcPr>
          <w:p w14:paraId="1F69ED17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3DB95EE7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0B7A8BB4" w14:textId="4AE4564B" w:rsidR="004C1D01" w:rsidRDefault="00CB3FAB" w:rsidP="00CC3F5D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774E2C50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03A59DCF" w14:textId="210A3397" w:rsidR="004C1D01" w:rsidRDefault="004C1D01" w:rsidP="00CC3F5D">
            <w:pPr>
              <w:jc w:val="center"/>
            </w:pPr>
          </w:p>
        </w:tc>
      </w:tr>
      <w:tr w:rsidR="004C1D01" w14:paraId="1E23FB5F" w14:textId="77777777" w:rsidTr="00545FA2">
        <w:trPr>
          <w:trHeight w:val="188"/>
        </w:trPr>
        <w:tc>
          <w:tcPr>
            <w:tcW w:w="1075" w:type="dxa"/>
          </w:tcPr>
          <w:p w14:paraId="30869C82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372EE917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1DB0E43C" w14:textId="77777777" w:rsidR="004C1D01" w:rsidRDefault="004C1D01" w:rsidP="00CC3F5D">
            <w:pPr>
              <w:jc w:val="center"/>
            </w:pPr>
          </w:p>
        </w:tc>
        <w:tc>
          <w:tcPr>
            <w:tcW w:w="720" w:type="dxa"/>
          </w:tcPr>
          <w:p w14:paraId="26309336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7DE3904E" w14:textId="384E57AF" w:rsidR="004C1D01" w:rsidRDefault="004C1D01" w:rsidP="00CC3F5D">
            <w:pPr>
              <w:jc w:val="center"/>
            </w:pPr>
          </w:p>
        </w:tc>
      </w:tr>
      <w:tr w:rsidR="00CC3F5D" w14:paraId="57864C33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42416A9" w14:textId="24BDB9A7" w:rsidR="00CC3F5D" w:rsidRPr="00BE4593" w:rsidRDefault="00130872" w:rsidP="00CB4360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5B4EDC">
              <w:rPr>
                <w:rFonts w:cs="Calibri"/>
                <w:b/>
                <w:bCs/>
              </w:rPr>
              <w:t>§127-3-6.  Coaches.</w:t>
            </w:r>
          </w:p>
        </w:tc>
      </w:tr>
      <w:tr w:rsidR="004C1D01" w14:paraId="0CE724F1" w14:textId="77777777" w:rsidTr="00545FA2">
        <w:trPr>
          <w:trHeight w:val="215"/>
        </w:trPr>
        <w:tc>
          <w:tcPr>
            <w:tcW w:w="1075" w:type="dxa"/>
          </w:tcPr>
          <w:p w14:paraId="1394B041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4A3A5B18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3BC58B60" w14:textId="15CA85F1" w:rsidR="004C1D01" w:rsidRDefault="00CB3FAB" w:rsidP="00CC3F5D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2480ABAE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7ADD0A75" w14:textId="17222290" w:rsidR="004C1D01" w:rsidRDefault="004C1D01" w:rsidP="00CC3F5D">
            <w:pPr>
              <w:jc w:val="center"/>
            </w:pPr>
          </w:p>
        </w:tc>
      </w:tr>
      <w:tr w:rsidR="004C1D01" w14:paraId="50075B68" w14:textId="77777777" w:rsidTr="00545FA2">
        <w:trPr>
          <w:trHeight w:val="215"/>
        </w:trPr>
        <w:tc>
          <w:tcPr>
            <w:tcW w:w="1075" w:type="dxa"/>
          </w:tcPr>
          <w:p w14:paraId="5292B0FE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609CDDDB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7CF815BD" w14:textId="77777777" w:rsidR="004C1D01" w:rsidRDefault="004C1D01" w:rsidP="00CC3F5D">
            <w:pPr>
              <w:jc w:val="center"/>
            </w:pPr>
          </w:p>
        </w:tc>
        <w:tc>
          <w:tcPr>
            <w:tcW w:w="720" w:type="dxa"/>
          </w:tcPr>
          <w:p w14:paraId="5466E52D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002CC17C" w14:textId="432737C1" w:rsidR="004C1D01" w:rsidRDefault="004C1D01" w:rsidP="00CC3F5D">
            <w:pPr>
              <w:jc w:val="center"/>
            </w:pPr>
          </w:p>
        </w:tc>
      </w:tr>
      <w:tr w:rsidR="00CC3F5D" w14:paraId="191C3EA3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42001B18" w14:textId="0952A588" w:rsidR="00CC3F5D" w:rsidRPr="00CB4360" w:rsidRDefault="00CB4360" w:rsidP="00CB4360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</w:rPr>
            </w:pPr>
            <w:r w:rsidRPr="009739A5">
              <w:rPr>
                <w:rFonts w:cs="Calibri"/>
                <w:b/>
              </w:rPr>
              <w:t>§127-3-7.  Out-of-Season Coaching.</w:t>
            </w:r>
          </w:p>
        </w:tc>
      </w:tr>
      <w:tr w:rsidR="004C1D01" w14:paraId="5E93F997" w14:textId="77777777" w:rsidTr="00545FA2">
        <w:tc>
          <w:tcPr>
            <w:tcW w:w="1075" w:type="dxa"/>
          </w:tcPr>
          <w:p w14:paraId="41F2B056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1663A1EB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07478393" w14:textId="3AEDBAE9" w:rsidR="004C1D01" w:rsidRDefault="00CB3FAB" w:rsidP="00CC3F5D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D8F51A7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0FD44CD3" w14:textId="58334534" w:rsidR="004C1D01" w:rsidRDefault="004C1D01" w:rsidP="00CC3F5D">
            <w:pPr>
              <w:jc w:val="center"/>
            </w:pPr>
          </w:p>
        </w:tc>
      </w:tr>
      <w:tr w:rsidR="004C1D01" w14:paraId="67FE8303" w14:textId="77777777" w:rsidTr="00545FA2">
        <w:tc>
          <w:tcPr>
            <w:tcW w:w="1075" w:type="dxa"/>
          </w:tcPr>
          <w:p w14:paraId="7E39751D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7D4EC414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51C53EDB" w14:textId="77777777" w:rsidR="004C1D01" w:rsidRDefault="004C1D01" w:rsidP="00CC3F5D">
            <w:pPr>
              <w:jc w:val="center"/>
            </w:pPr>
          </w:p>
        </w:tc>
        <w:tc>
          <w:tcPr>
            <w:tcW w:w="720" w:type="dxa"/>
          </w:tcPr>
          <w:p w14:paraId="170940B0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576F683B" w14:textId="30A67DEB" w:rsidR="004C1D01" w:rsidRDefault="004C1D01" w:rsidP="00CC3F5D">
            <w:pPr>
              <w:jc w:val="center"/>
            </w:pPr>
          </w:p>
        </w:tc>
      </w:tr>
      <w:tr w:rsidR="00CC3F5D" w14:paraId="5B26910D" w14:textId="77777777" w:rsidTr="005F0EED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58EEC5C9" w14:textId="5D3793EB" w:rsidR="00CC3F5D" w:rsidRPr="001A0B66" w:rsidRDefault="00633B39" w:rsidP="00846B1A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C86C93">
              <w:rPr>
                <w:rFonts w:cs="Calibri"/>
                <w:b/>
                <w:bCs/>
              </w:rPr>
              <w:t>§127-3-8.  Forfeit and Restitution.</w:t>
            </w:r>
          </w:p>
        </w:tc>
      </w:tr>
      <w:tr w:rsidR="004C1D01" w14:paraId="05CACA16" w14:textId="77777777" w:rsidTr="00545FA2">
        <w:tc>
          <w:tcPr>
            <w:tcW w:w="1075" w:type="dxa"/>
          </w:tcPr>
          <w:p w14:paraId="7D9CA50A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7D7466A4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7592A513" w14:textId="412883ED" w:rsidR="004C1D01" w:rsidRDefault="00CB3FAB" w:rsidP="00CC3F5D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15D3C1B7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41C03555" w14:textId="6EFD11B1" w:rsidR="004C1D01" w:rsidRDefault="004C1D01" w:rsidP="00CC3F5D">
            <w:pPr>
              <w:jc w:val="center"/>
            </w:pPr>
          </w:p>
        </w:tc>
      </w:tr>
      <w:tr w:rsidR="004C1D01" w14:paraId="16570454" w14:textId="77777777" w:rsidTr="00545FA2">
        <w:tc>
          <w:tcPr>
            <w:tcW w:w="1075" w:type="dxa"/>
          </w:tcPr>
          <w:p w14:paraId="23ED61E9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64D1EC94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646DC7CC" w14:textId="77777777" w:rsidR="004C1D01" w:rsidRDefault="004C1D01" w:rsidP="00CC3F5D">
            <w:pPr>
              <w:jc w:val="center"/>
            </w:pPr>
          </w:p>
        </w:tc>
        <w:tc>
          <w:tcPr>
            <w:tcW w:w="720" w:type="dxa"/>
          </w:tcPr>
          <w:p w14:paraId="6296DBBD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3526389F" w14:textId="6851C487" w:rsidR="004C1D01" w:rsidRDefault="004C1D01" w:rsidP="00CC3F5D">
            <w:pPr>
              <w:jc w:val="center"/>
            </w:pPr>
          </w:p>
        </w:tc>
      </w:tr>
      <w:tr w:rsidR="00CC3F5D" w14:paraId="7CF99DC2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316EA696" w14:textId="5AF7C8A9" w:rsidR="00CC3F5D" w:rsidRPr="001A0B66" w:rsidRDefault="00594AF3" w:rsidP="00CC3F5D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D426FC">
              <w:rPr>
                <w:rFonts w:cs="Calibri"/>
                <w:b/>
                <w:bCs/>
              </w:rPr>
              <w:lastRenderedPageBreak/>
              <w:t>§127-3-9.  Game Officials.</w:t>
            </w:r>
          </w:p>
        </w:tc>
      </w:tr>
      <w:tr w:rsidR="004C1D01" w14:paraId="710074D2" w14:textId="77777777" w:rsidTr="00545FA2">
        <w:tc>
          <w:tcPr>
            <w:tcW w:w="1075" w:type="dxa"/>
          </w:tcPr>
          <w:p w14:paraId="65871172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09B52ADE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063A4212" w14:textId="192AD0FD" w:rsidR="004C1D01" w:rsidRDefault="00CB3FAB" w:rsidP="00CC3F5D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04056198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10BE5646" w14:textId="2B012221" w:rsidR="004C1D01" w:rsidRDefault="004C1D01" w:rsidP="00CC3F5D">
            <w:pPr>
              <w:jc w:val="center"/>
            </w:pPr>
          </w:p>
        </w:tc>
      </w:tr>
      <w:tr w:rsidR="004C1D01" w14:paraId="601D5429" w14:textId="77777777" w:rsidTr="00545FA2">
        <w:tc>
          <w:tcPr>
            <w:tcW w:w="1075" w:type="dxa"/>
          </w:tcPr>
          <w:p w14:paraId="78FE06C8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445725A9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5E4C99BD" w14:textId="77777777" w:rsidR="004C1D01" w:rsidRDefault="004C1D01" w:rsidP="00CC3F5D">
            <w:pPr>
              <w:jc w:val="center"/>
            </w:pPr>
          </w:p>
        </w:tc>
        <w:tc>
          <w:tcPr>
            <w:tcW w:w="720" w:type="dxa"/>
          </w:tcPr>
          <w:p w14:paraId="3BB2BD3B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7C839CA5" w14:textId="588B746B" w:rsidR="004C1D01" w:rsidRDefault="004C1D01" w:rsidP="00CC3F5D">
            <w:pPr>
              <w:jc w:val="center"/>
            </w:pPr>
          </w:p>
        </w:tc>
      </w:tr>
      <w:tr w:rsidR="00CC3F5D" w14:paraId="49461910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4AF8E3C0" w14:textId="3DCF8F95" w:rsidR="00CC3F5D" w:rsidRPr="001A0B66" w:rsidRDefault="00E35328" w:rsidP="00D73D07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B21D58">
              <w:rPr>
                <w:rFonts w:cs="Calibri"/>
                <w:b/>
                <w:bCs/>
              </w:rPr>
              <w:t>§127-3-10.  Classification.</w:t>
            </w:r>
          </w:p>
        </w:tc>
      </w:tr>
      <w:tr w:rsidR="00CC3F5D" w14:paraId="3425B217" w14:textId="77777777" w:rsidTr="003034AF">
        <w:tc>
          <w:tcPr>
            <w:tcW w:w="1075" w:type="dxa"/>
          </w:tcPr>
          <w:p w14:paraId="213C4C43" w14:textId="35F5654A" w:rsidR="00CC3F5D" w:rsidRDefault="00CC3F5D" w:rsidP="00CC3F5D">
            <w:pPr>
              <w:jc w:val="center"/>
            </w:pPr>
          </w:p>
        </w:tc>
        <w:tc>
          <w:tcPr>
            <w:tcW w:w="2250" w:type="dxa"/>
          </w:tcPr>
          <w:p w14:paraId="21466AD4" w14:textId="777A9D67" w:rsidR="00CC3F5D" w:rsidRDefault="00CC3F5D" w:rsidP="00CC3F5D">
            <w:pPr>
              <w:jc w:val="center"/>
            </w:pPr>
          </w:p>
        </w:tc>
        <w:tc>
          <w:tcPr>
            <w:tcW w:w="4860" w:type="dxa"/>
          </w:tcPr>
          <w:p w14:paraId="257CFB3E" w14:textId="5FC4F838" w:rsidR="00CC3F5D" w:rsidRPr="00D73D07" w:rsidRDefault="00CB3FAB" w:rsidP="00CB3FAB">
            <w:pPr>
              <w:jc w:val="center"/>
              <w:rPr>
                <w:rFonts w:asciiTheme="minorHAnsi" w:hAnsiTheme="minorHAnsi" w:cstheme="minorHAnsi"/>
              </w:rPr>
            </w:pPr>
            <w:r>
              <w:t>No Comments</w:t>
            </w:r>
          </w:p>
        </w:tc>
        <w:tc>
          <w:tcPr>
            <w:tcW w:w="720" w:type="dxa"/>
          </w:tcPr>
          <w:p w14:paraId="46BF4427" w14:textId="147D45B6" w:rsidR="00CC3F5D" w:rsidRDefault="00CC3F5D" w:rsidP="00CC3F5D">
            <w:pPr>
              <w:jc w:val="center"/>
            </w:pPr>
          </w:p>
        </w:tc>
        <w:tc>
          <w:tcPr>
            <w:tcW w:w="4045" w:type="dxa"/>
          </w:tcPr>
          <w:p w14:paraId="32A662B6" w14:textId="580A0C0D" w:rsidR="00CC3F5D" w:rsidRDefault="00CC3F5D" w:rsidP="00D73D07">
            <w:pPr>
              <w:jc w:val="both"/>
            </w:pPr>
          </w:p>
        </w:tc>
      </w:tr>
      <w:tr w:rsidR="00CC3F5D" w14:paraId="35A5DAD8" w14:textId="77777777" w:rsidTr="003034AF">
        <w:tc>
          <w:tcPr>
            <w:tcW w:w="1075" w:type="dxa"/>
          </w:tcPr>
          <w:p w14:paraId="252DEB42" w14:textId="00D4CDB7" w:rsidR="00CC3F5D" w:rsidRDefault="00CC3F5D" w:rsidP="00CC3F5D">
            <w:pPr>
              <w:jc w:val="center"/>
            </w:pPr>
          </w:p>
        </w:tc>
        <w:tc>
          <w:tcPr>
            <w:tcW w:w="2250" w:type="dxa"/>
          </w:tcPr>
          <w:p w14:paraId="6DA700B7" w14:textId="11D70483" w:rsidR="00CC3F5D" w:rsidRDefault="00CC3F5D" w:rsidP="00CC3F5D">
            <w:pPr>
              <w:jc w:val="center"/>
            </w:pPr>
          </w:p>
        </w:tc>
        <w:tc>
          <w:tcPr>
            <w:tcW w:w="4860" w:type="dxa"/>
          </w:tcPr>
          <w:p w14:paraId="3AD36018" w14:textId="249F6449" w:rsidR="00CC3F5D" w:rsidRPr="00D73D07" w:rsidRDefault="00CC3F5D" w:rsidP="00D73D0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20" w:type="dxa"/>
          </w:tcPr>
          <w:p w14:paraId="5A1A5D0C" w14:textId="644ACCCB" w:rsidR="00CC3F5D" w:rsidRDefault="00CC3F5D" w:rsidP="00CC3F5D">
            <w:pPr>
              <w:jc w:val="center"/>
            </w:pPr>
          </w:p>
        </w:tc>
        <w:tc>
          <w:tcPr>
            <w:tcW w:w="4045" w:type="dxa"/>
          </w:tcPr>
          <w:p w14:paraId="40707784" w14:textId="223B9EE0" w:rsidR="00CC3F5D" w:rsidRDefault="00CC3F5D" w:rsidP="00D73D07">
            <w:pPr>
              <w:jc w:val="both"/>
            </w:pPr>
          </w:p>
        </w:tc>
      </w:tr>
      <w:tr w:rsidR="00CC3F5D" w14:paraId="1D948199" w14:textId="77777777" w:rsidTr="001A0B6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7D14AF42" w14:textId="47862A62" w:rsidR="00CC3F5D" w:rsidRPr="008C4D1F" w:rsidRDefault="00840B1F" w:rsidP="00846B1A">
            <w:pPr>
              <w:tabs>
                <w:tab w:val="left" w:pos="-1080"/>
                <w:tab w:val="left" w:pos="-720"/>
                <w:tab w:val="left" w:pos="0"/>
                <w:tab w:val="left" w:pos="360"/>
                <w:tab w:val="left" w:pos="510"/>
                <w:tab w:val="left" w:pos="720"/>
                <w:tab w:val="left" w:pos="99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Calibri"/>
                <w:b/>
                <w:bCs/>
              </w:rPr>
            </w:pPr>
            <w:r w:rsidRPr="00C72160">
              <w:rPr>
                <w:rFonts w:cs="Calibri"/>
                <w:b/>
                <w:bCs/>
              </w:rPr>
              <w:t>§127-3-11.  Exchange of Eligibility Certificates.</w:t>
            </w:r>
          </w:p>
        </w:tc>
      </w:tr>
      <w:tr w:rsidR="004C1D01" w14:paraId="281EE719" w14:textId="77777777" w:rsidTr="00545FA2">
        <w:tc>
          <w:tcPr>
            <w:tcW w:w="1075" w:type="dxa"/>
          </w:tcPr>
          <w:p w14:paraId="2C80032A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46063F78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78BDC491" w14:textId="0D2BC777" w:rsidR="004C1D01" w:rsidRDefault="00CB3FAB" w:rsidP="00CC3F5D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232AF70C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53601553" w14:textId="00112333" w:rsidR="004C1D01" w:rsidRDefault="004C1D01" w:rsidP="00CC3F5D">
            <w:pPr>
              <w:jc w:val="center"/>
            </w:pPr>
          </w:p>
        </w:tc>
      </w:tr>
      <w:tr w:rsidR="00545FA2" w14:paraId="4E3112B5" w14:textId="77777777" w:rsidTr="00545FA2">
        <w:tc>
          <w:tcPr>
            <w:tcW w:w="1075" w:type="dxa"/>
          </w:tcPr>
          <w:p w14:paraId="35D4D6FB" w14:textId="77777777" w:rsidR="00545FA2" w:rsidRDefault="00545FA2" w:rsidP="00CC3F5D">
            <w:pPr>
              <w:jc w:val="center"/>
            </w:pPr>
          </w:p>
        </w:tc>
        <w:tc>
          <w:tcPr>
            <w:tcW w:w="2250" w:type="dxa"/>
          </w:tcPr>
          <w:p w14:paraId="41483D44" w14:textId="77777777" w:rsidR="00545FA2" w:rsidRDefault="00545FA2" w:rsidP="00CC3F5D">
            <w:pPr>
              <w:jc w:val="center"/>
            </w:pPr>
          </w:p>
        </w:tc>
        <w:tc>
          <w:tcPr>
            <w:tcW w:w="4860" w:type="dxa"/>
          </w:tcPr>
          <w:p w14:paraId="0B632AA1" w14:textId="77777777" w:rsidR="00545FA2" w:rsidRDefault="00545FA2" w:rsidP="00CC3F5D">
            <w:pPr>
              <w:jc w:val="center"/>
            </w:pPr>
          </w:p>
        </w:tc>
        <w:tc>
          <w:tcPr>
            <w:tcW w:w="720" w:type="dxa"/>
          </w:tcPr>
          <w:p w14:paraId="76671C8E" w14:textId="77777777" w:rsidR="00545FA2" w:rsidRDefault="00545FA2" w:rsidP="00CC3F5D">
            <w:pPr>
              <w:jc w:val="center"/>
            </w:pPr>
          </w:p>
        </w:tc>
        <w:tc>
          <w:tcPr>
            <w:tcW w:w="4045" w:type="dxa"/>
          </w:tcPr>
          <w:p w14:paraId="3F4ED43E" w14:textId="047273E5" w:rsidR="00545FA2" w:rsidRDefault="00545FA2" w:rsidP="00CC3F5D">
            <w:pPr>
              <w:jc w:val="center"/>
            </w:pPr>
          </w:p>
        </w:tc>
      </w:tr>
      <w:tr w:rsidR="00CC3F5D" w14:paraId="5BDA0A10" w14:textId="77777777" w:rsidTr="001A0B6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30A8EEB3" w14:textId="110D0CD0" w:rsidR="00CC3F5D" w:rsidRPr="001A0B66" w:rsidRDefault="00E452BB" w:rsidP="00846B1A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790547">
              <w:rPr>
                <w:rFonts w:cs="Calibri"/>
                <w:b/>
                <w:bCs/>
              </w:rPr>
              <w:t>§127-3-12.  Legal Opponents.</w:t>
            </w:r>
          </w:p>
        </w:tc>
      </w:tr>
      <w:tr w:rsidR="00545FA2" w14:paraId="28E95C8B" w14:textId="77777777" w:rsidTr="00545FA2">
        <w:tc>
          <w:tcPr>
            <w:tcW w:w="1075" w:type="dxa"/>
          </w:tcPr>
          <w:p w14:paraId="51F347E1" w14:textId="77777777" w:rsidR="00545FA2" w:rsidRDefault="00545FA2" w:rsidP="00CC3F5D">
            <w:pPr>
              <w:jc w:val="center"/>
            </w:pPr>
          </w:p>
        </w:tc>
        <w:tc>
          <w:tcPr>
            <w:tcW w:w="2250" w:type="dxa"/>
          </w:tcPr>
          <w:p w14:paraId="7D1955AE" w14:textId="77777777" w:rsidR="00545FA2" w:rsidRDefault="00545FA2" w:rsidP="00CC3F5D">
            <w:pPr>
              <w:jc w:val="center"/>
            </w:pPr>
          </w:p>
        </w:tc>
        <w:tc>
          <w:tcPr>
            <w:tcW w:w="4860" w:type="dxa"/>
          </w:tcPr>
          <w:p w14:paraId="4FF8F756" w14:textId="4A8D0BE1" w:rsidR="00545FA2" w:rsidRDefault="00CB3FAB" w:rsidP="00CC3F5D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1D35734A" w14:textId="77777777" w:rsidR="00545FA2" w:rsidRDefault="00545FA2" w:rsidP="00CC3F5D">
            <w:pPr>
              <w:jc w:val="center"/>
            </w:pPr>
          </w:p>
        </w:tc>
        <w:tc>
          <w:tcPr>
            <w:tcW w:w="4045" w:type="dxa"/>
          </w:tcPr>
          <w:p w14:paraId="644E3F90" w14:textId="4218F171" w:rsidR="00545FA2" w:rsidRDefault="00545FA2" w:rsidP="00CC3F5D">
            <w:pPr>
              <w:jc w:val="center"/>
            </w:pPr>
          </w:p>
        </w:tc>
      </w:tr>
      <w:tr w:rsidR="00545FA2" w14:paraId="34408C0F" w14:textId="77777777" w:rsidTr="00545FA2">
        <w:tc>
          <w:tcPr>
            <w:tcW w:w="1075" w:type="dxa"/>
          </w:tcPr>
          <w:p w14:paraId="49AFA2A5" w14:textId="77777777" w:rsidR="00545FA2" w:rsidRDefault="00545FA2" w:rsidP="00CC3F5D">
            <w:pPr>
              <w:jc w:val="center"/>
            </w:pPr>
          </w:p>
        </w:tc>
        <w:tc>
          <w:tcPr>
            <w:tcW w:w="2250" w:type="dxa"/>
          </w:tcPr>
          <w:p w14:paraId="71FF6755" w14:textId="77777777" w:rsidR="00545FA2" w:rsidRDefault="00545FA2" w:rsidP="00CC3F5D">
            <w:pPr>
              <w:jc w:val="center"/>
            </w:pPr>
          </w:p>
        </w:tc>
        <w:tc>
          <w:tcPr>
            <w:tcW w:w="4860" w:type="dxa"/>
          </w:tcPr>
          <w:p w14:paraId="6E2C2E73" w14:textId="77777777" w:rsidR="00545FA2" w:rsidRDefault="00545FA2" w:rsidP="00CC3F5D">
            <w:pPr>
              <w:jc w:val="center"/>
            </w:pPr>
          </w:p>
        </w:tc>
        <w:tc>
          <w:tcPr>
            <w:tcW w:w="720" w:type="dxa"/>
          </w:tcPr>
          <w:p w14:paraId="2FFED44F" w14:textId="77777777" w:rsidR="00545FA2" w:rsidRDefault="00545FA2" w:rsidP="00CC3F5D">
            <w:pPr>
              <w:jc w:val="center"/>
            </w:pPr>
          </w:p>
        </w:tc>
        <w:tc>
          <w:tcPr>
            <w:tcW w:w="4045" w:type="dxa"/>
          </w:tcPr>
          <w:p w14:paraId="2C2C22D2" w14:textId="18F6A89F" w:rsidR="00545FA2" w:rsidRDefault="00545FA2" w:rsidP="00CC3F5D">
            <w:pPr>
              <w:jc w:val="center"/>
            </w:pPr>
          </w:p>
        </w:tc>
      </w:tr>
      <w:tr w:rsidR="00CC3F5D" w14:paraId="0B9879B7" w14:textId="77777777" w:rsidTr="001A0B6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8D918C9" w14:textId="03E7CEE1" w:rsidR="00CC3F5D" w:rsidRPr="00846B1A" w:rsidRDefault="00846B1A" w:rsidP="00846B1A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B66D0A">
              <w:rPr>
                <w:rFonts w:cs="Calibri"/>
                <w:b/>
                <w:bCs/>
              </w:rPr>
              <w:t>§127-3-13.  Contracts.</w:t>
            </w:r>
          </w:p>
        </w:tc>
      </w:tr>
      <w:tr w:rsidR="00545FA2" w14:paraId="375EEC41" w14:textId="77777777" w:rsidTr="00545FA2">
        <w:tc>
          <w:tcPr>
            <w:tcW w:w="1075" w:type="dxa"/>
          </w:tcPr>
          <w:p w14:paraId="6ACEDFB0" w14:textId="77777777" w:rsidR="00545FA2" w:rsidRDefault="00545FA2" w:rsidP="00CC3F5D">
            <w:pPr>
              <w:jc w:val="center"/>
            </w:pPr>
          </w:p>
        </w:tc>
        <w:tc>
          <w:tcPr>
            <w:tcW w:w="2250" w:type="dxa"/>
          </w:tcPr>
          <w:p w14:paraId="1D685462" w14:textId="77777777" w:rsidR="00545FA2" w:rsidRDefault="00545FA2" w:rsidP="00CC3F5D">
            <w:pPr>
              <w:jc w:val="center"/>
            </w:pPr>
          </w:p>
        </w:tc>
        <w:tc>
          <w:tcPr>
            <w:tcW w:w="4860" w:type="dxa"/>
          </w:tcPr>
          <w:p w14:paraId="4679E760" w14:textId="576D3670" w:rsidR="00545FA2" w:rsidRDefault="00CB3FAB" w:rsidP="00CC3F5D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4DAE3B6B" w14:textId="77777777" w:rsidR="00545FA2" w:rsidRDefault="00545FA2" w:rsidP="00CC3F5D">
            <w:pPr>
              <w:jc w:val="center"/>
            </w:pPr>
          </w:p>
        </w:tc>
        <w:tc>
          <w:tcPr>
            <w:tcW w:w="4045" w:type="dxa"/>
          </w:tcPr>
          <w:p w14:paraId="15674F6E" w14:textId="0FEBF97D" w:rsidR="00545FA2" w:rsidRDefault="00545FA2" w:rsidP="00CC3F5D">
            <w:pPr>
              <w:jc w:val="center"/>
            </w:pPr>
          </w:p>
        </w:tc>
      </w:tr>
      <w:tr w:rsidR="00545FA2" w14:paraId="661A0AB5" w14:textId="77777777" w:rsidTr="00545FA2">
        <w:tc>
          <w:tcPr>
            <w:tcW w:w="1075" w:type="dxa"/>
          </w:tcPr>
          <w:p w14:paraId="2B398E6A" w14:textId="77777777" w:rsidR="00545FA2" w:rsidRDefault="00545FA2" w:rsidP="00CC3F5D">
            <w:pPr>
              <w:jc w:val="center"/>
            </w:pPr>
          </w:p>
        </w:tc>
        <w:tc>
          <w:tcPr>
            <w:tcW w:w="2250" w:type="dxa"/>
          </w:tcPr>
          <w:p w14:paraId="5A193619" w14:textId="77777777" w:rsidR="00545FA2" w:rsidRDefault="00545FA2" w:rsidP="00CC3F5D">
            <w:pPr>
              <w:jc w:val="center"/>
            </w:pPr>
          </w:p>
        </w:tc>
        <w:tc>
          <w:tcPr>
            <w:tcW w:w="4860" w:type="dxa"/>
          </w:tcPr>
          <w:p w14:paraId="143D42C3" w14:textId="77777777" w:rsidR="00545FA2" w:rsidRDefault="00545FA2" w:rsidP="00CC3F5D">
            <w:pPr>
              <w:jc w:val="center"/>
            </w:pPr>
          </w:p>
        </w:tc>
        <w:tc>
          <w:tcPr>
            <w:tcW w:w="720" w:type="dxa"/>
          </w:tcPr>
          <w:p w14:paraId="0D36F8FA" w14:textId="77777777" w:rsidR="00545FA2" w:rsidRDefault="00545FA2" w:rsidP="00CC3F5D">
            <w:pPr>
              <w:jc w:val="center"/>
            </w:pPr>
          </w:p>
        </w:tc>
        <w:tc>
          <w:tcPr>
            <w:tcW w:w="4045" w:type="dxa"/>
          </w:tcPr>
          <w:p w14:paraId="49874976" w14:textId="20F67D81" w:rsidR="00545FA2" w:rsidRDefault="00545FA2" w:rsidP="00CC3F5D">
            <w:pPr>
              <w:jc w:val="center"/>
            </w:pPr>
          </w:p>
        </w:tc>
      </w:tr>
      <w:tr w:rsidR="00CC3F5D" w14:paraId="744B936B" w14:textId="77777777" w:rsidTr="00095449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4EA03CDC" w14:textId="050A8351" w:rsidR="00CC3F5D" w:rsidRPr="00CD1572" w:rsidRDefault="00890DFE" w:rsidP="00CC3F5D">
            <w:pPr>
              <w:tabs>
                <w:tab w:val="left" w:pos="-1080"/>
                <w:tab w:val="left" w:pos="-720"/>
                <w:tab w:val="left" w:pos="0"/>
                <w:tab w:val="left" w:pos="360"/>
                <w:tab w:val="left" w:pos="720"/>
                <w:tab w:val="left" w:pos="99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5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Calibri"/>
              </w:rPr>
            </w:pPr>
            <w:r w:rsidRPr="0011695A">
              <w:rPr>
                <w:rFonts w:cs="Calibri"/>
                <w:b/>
                <w:bCs/>
              </w:rPr>
              <w:t>§127-3-14.  Sunday Contests.</w:t>
            </w:r>
          </w:p>
        </w:tc>
      </w:tr>
      <w:tr w:rsidR="00545FA2" w14:paraId="78834AF8" w14:textId="77777777" w:rsidTr="00545FA2">
        <w:tc>
          <w:tcPr>
            <w:tcW w:w="1075" w:type="dxa"/>
          </w:tcPr>
          <w:p w14:paraId="52E0D514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165B45DF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46943B2D" w14:textId="5D48CB6C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3FAF0BE8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45A22571" w14:textId="0EF472B2" w:rsidR="00545FA2" w:rsidRDefault="00545FA2" w:rsidP="00066B29">
            <w:pPr>
              <w:jc w:val="center"/>
            </w:pPr>
          </w:p>
        </w:tc>
      </w:tr>
      <w:tr w:rsidR="00545FA2" w14:paraId="34D7BCB8" w14:textId="77777777" w:rsidTr="00545FA2">
        <w:tc>
          <w:tcPr>
            <w:tcW w:w="1075" w:type="dxa"/>
          </w:tcPr>
          <w:p w14:paraId="2D4782DB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2B73D571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15D00747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68B3DD3F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6C1320A1" w14:textId="258653BF" w:rsidR="00545FA2" w:rsidRDefault="00545FA2" w:rsidP="00066B29">
            <w:pPr>
              <w:jc w:val="center"/>
            </w:pPr>
          </w:p>
        </w:tc>
      </w:tr>
      <w:tr w:rsidR="00CC3F5D" w14:paraId="10067251" w14:textId="77777777" w:rsidTr="005C3590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F5A233C" w14:textId="7D46C228" w:rsidR="00CC3F5D" w:rsidRPr="003B7F2F" w:rsidRDefault="003B7F2F" w:rsidP="002F3BC9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940FF0">
              <w:rPr>
                <w:rFonts w:cs="Calibri"/>
                <w:b/>
                <w:bCs/>
              </w:rPr>
              <w:t>§127-3-15.  Sports Rules  --  Game Protests.</w:t>
            </w:r>
          </w:p>
        </w:tc>
      </w:tr>
      <w:tr w:rsidR="00545FA2" w14:paraId="5266ABC7" w14:textId="77777777" w:rsidTr="00545FA2">
        <w:tc>
          <w:tcPr>
            <w:tcW w:w="1075" w:type="dxa"/>
          </w:tcPr>
          <w:p w14:paraId="4B19A4AC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31CF268A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73063D9E" w14:textId="615786ED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176CD29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72F8EB45" w14:textId="6B1977E6" w:rsidR="00545FA2" w:rsidRDefault="00545FA2" w:rsidP="00066B29">
            <w:pPr>
              <w:jc w:val="center"/>
            </w:pPr>
          </w:p>
        </w:tc>
      </w:tr>
      <w:tr w:rsidR="00545FA2" w14:paraId="40EBE00D" w14:textId="77777777" w:rsidTr="00545FA2">
        <w:tc>
          <w:tcPr>
            <w:tcW w:w="1075" w:type="dxa"/>
          </w:tcPr>
          <w:p w14:paraId="7D935642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1861191E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600D402E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77640BF6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38918018" w14:textId="1D130429" w:rsidR="00545FA2" w:rsidRDefault="00545FA2" w:rsidP="00066B29">
            <w:pPr>
              <w:jc w:val="center"/>
            </w:pPr>
          </w:p>
        </w:tc>
      </w:tr>
      <w:tr w:rsidR="00CC3F5D" w14:paraId="28A70834" w14:textId="77777777" w:rsidTr="005C3590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109E6C22" w14:textId="63FD59B2" w:rsidR="00CC3F5D" w:rsidRPr="008C0B85" w:rsidRDefault="008C0B85" w:rsidP="002F3BC9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526CCE">
              <w:rPr>
                <w:rFonts w:cs="Calibri"/>
                <w:b/>
                <w:bCs/>
              </w:rPr>
              <w:t>§127-3-16.  Sanctioning and Travel.</w:t>
            </w:r>
          </w:p>
        </w:tc>
      </w:tr>
      <w:tr w:rsidR="00545FA2" w14:paraId="430ACCB9" w14:textId="77777777" w:rsidTr="00545FA2">
        <w:tc>
          <w:tcPr>
            <w:tcW w:w="1075" w:type="dxa"/>
          </w:tcPr>
          <w:p w14:paraId="5B65EF36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7096D217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6506B6A3" w14:textId="1EC57169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4D9975D6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39D532CE" w14:textId="0AE05693" w:rsidR="00545FA2" w:rsidRDefault="00545FA2" w:rsidP="00066B29">
            <w:pPr>
              <w:jc w:val="center"/>
            </w:pPr>
          </w:p>
        </w:tc>
      </w:tr>
      <w:tr w:rsidR="00545FA2" w14:paraId="24590154" w14:textId="77777777" w:rsidTr="00545FA2">
        <w:tc>
          <w:tcPr>
            <w:tcW w:w="1075" w:type="dxa"/>
          </w:tcPr>
          <w:p w14:paraId="3D5876A4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05CC3E29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07795070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540F8C3D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49999795" w14:textId="08C309B7" w:rsidR="00545FA2" w:rsidRDefault="00545FA2" w:rsidP="00066B29">
            <w:pPr>
              <w:jc w:val="center"/>
            </w:pPr>
          </w:p>
        </w:tc>
      </w:tr>
      <w:tr w:rsidR="00CC3F5D" w14:paraId="254051C5" w14:textId="77777777" w:rsidTr="009024CE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34F7E606" w14:textId="45934520" w:rsidR="00CC3F5D" w:rsidRDefault="0098099A" w:rsidP="002F3BC9">
            <w:pPr>
              <w:jc w:val="center"/>
            </w:pPr>
            <w:r w:rsidRPr="001F43A2">
              <w:rPr>
                <w:rFonts w:cs="Calibri"/>
                <w:b/>
                <w:bCs/>
              </w:rPr>
              <w:t>§127-3-17.  WVSSAC Tournaments.</w:t>
            </w:r>
          </w:p>
        </w:tc>
      </w:tr>
      <w:tr w:rsidR="00545FA2" w14:paraId="4F5327A6" w14:textId="77777777" w:rsidTr="00545FA2">
        <w:tc>
          <w:tcPr>
            <w:tcW w:w="1075" w:type="dxa"/>
          </w:tcPr>
          <w:p w14:paraId="65BB9656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68833F46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0E1F5F10" w14:textId="394EEB21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648E9B3D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7CFEA028" w14:textId="549B5292" w:rsidR="00545FA2" w:rsidRDefault="00545FA2" w:rsidP="00066B29">
            <w:pPr>
              <w:jc w:val="center"/>
            </w:pPr>
          </w:p>
        </w:tc>
      </w:tr>
      <w:tr w:rsidR="00545FA2" w14:paraId="568A9987" w14:textId="77777777" w:rsidTr="00545FA2">
        <w:tc>
          <w:tcPr>
            <w:tcW w:w="1075" w:type="dxa"/>
          </w:tcPr>
          <w:p w14:paraId="5C638E34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725350D5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0150E375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1732BE85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4EEC33C3" w14:textId="0C9C1F25" w:rsidR="00545FA2" w:rsidRDefault="00545FA2" w:rsidP="00066B29">
            <w:pPr>
              <w:jc w:val="center"/>
            </w:pPr>
          </w:p>
        </w:tc>
      </w:tr>
      <w:tr w:rsidR="00CC3F5D" w14:paraId="41C3A0F1" w14:textId="77777777" w:rsidTr="00BA42E7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E68B3B9" w14:textId="37503203" w:rsidR="00CC3F5D" w:rsidRPr="00B863ED" w:rsidRDefault="00B863ED" w:rsidP="002F3BC9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B25F76">
              <w:rPr>
                <w:rFonts w:cs="Calibri"/>
                <w:b/>
                <w:bCs/>
              </w:rPr>
              <w:t>§127-3-18.  Season Regulations.</w:t>
            </w:r>
          </w:p>
        </w:tc>
      </w:tr>
      <w:tr w:rsidR="00545FA2" w14:paraId="212E2489" w14:textId="77777777" w:rsidTr="00545FA2">
        <w:tc>
          <w:tcPr>
            <w:tcW w:w="1075" w:type="dxa"/>
          </w:tcPr>
          <w:p w14:paraId="4A018CC9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3882C5F3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0BF0C755" w14:textId="656DD78C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2F1BC95E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301B44E0" w14:textId="0E9D7797" w:rsidR="00545FA2" w:rsidRDefault="00545FA2" w:rsidP="00066B29">
            <w:pPr>
              <w:jc w:val="center"/>
            </w:pPr>
          </w:p>
        </w:tc>
      </w:tr>
      <w:tr w:rsidR="00545FA2" w14:paraId="5ACF1903" w14:textId="77777777" w:rsidTr="00545FA2">
        <w:tc>
          <w:tcPr>
            <w:tcW w:w="1075" w:type="dxa"/>
          </w:tcPr>
          <w:p w14:paraId="2AE2ABA6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54DFCA75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2866CB76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0A98495C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1AC38B98" w14:textId="4E6F9CE4" w:rsidR="00545FA2" w:rsidRDefault="00545FA2" w:rsidP="00066B29">
            <w:pPr>
              <w:jc w:val="center"/>
            </w:pPr>
          </w:p>
        </w:tc>
      </w:tr>
      <w:tr w:rsidR="00CC3F5D" w14:paraId="5AD4FF87" w14:textId="77777777" w:rsidTr="00190BF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2749F1FB" w14:textId="54C3DF42" w:rsidR="00CC3F5D" w:rsidRPr="002F3BC9" w:rsidRDefault="00C96C84" w:rsidP="002F3BC9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CD3929">
              <w:rPr>
                <w:rFonts w:cs="Calibri"/>
                <w:b/>
                <w:bCs/>
              </w:rPr>
              <w:t>§127-3-19.  Baseball.</w:t>
            </w:r>
          </w:p>
        </w:tc>
      </w:tr>
      <w:tr w:rsidR="00545FA2" w14:paraId="2320F4AA" w14:textId="77777777" w:rsidTr="00545FA2">
        <w:tc>
          <w:tcPr>
            <w:tcW w:w="1075" w:type="dxa"/>
          </w:tcPr>
          <w:p w14:paraId="3B1DD4F1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027EFA7F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5C5C7E8D" w14:textId="02319F93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636FCBB4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592CB4CD" w14:textId="4BC40C6F" w:rsidR="00545FA2" w:rsidRDefault="00545FA2" w:rsidP="00066B29">
            <w:pPr>
              <w:jc w:val="center"/>
            </w:pPr>
          </w:p>
        </w:tc>
      </w:tr>
      <w:tr w:rsidR="00545FA2" w14:paraId="1BA46F43" w14:textId="77777777" w:rsidTr="00545FA2">
        <w:tc>
          <w:tcPr>
            <w:tcW w:w="1075" w:type="dxa"/>
          </w:tcPr>
          <w:p w14:paraId="2E79ACF6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0CED16F6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7E969AAE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72B8F1B4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579C20D5" w14:textId="54BE957D" w:rsidR="00545FA2" w:rsidRDefault="00545FA2" w:rsidP="00066B29">
            <w:pPr>
              <w:jc w:val="center"/>
            </w:pPr>
          </w:p>
        </w:tc>
      </w:tr>
      <w:tr w:rsidR="00CC3F5D" w14:paraId="090BD426" w14:textId="77777777" w:rsidTr="00DB31BD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32B5F1D9" w14:textId="329257BB" w:rsidR="00CC3F5D" w:rsidRPr="002F3BC9" w:rsidRDefault="002F3BC9" w:rsidP="002F3BC9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87701A">
              <w:rPr>
                <w:rFonts w:cs="Calibri"/>
                <w:b/>
                <w:bCs/>
              </w:rPr>
              <w:lastRenderedPageBreak/>
              <w:t>§127-3-20.  Basketball (Boys and Girls).</w:t>
            </w:r>
          </w:p>
        </w:tc>
      </w:tr>
      <w:tr w:rsidR="00545FA2" w14:paraId="24264392" w14:textId="77777777" w:rsidTr="00545FA2">
        <w:tc>
          <w:tcPr>
            <w:tcW w:w="1075" w:type="dxa"/>
          </w:tcPr>
          <w:p w14:paraId="60556FCB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48AEB5A8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717BD1FC" w14:textId="1F6F7CDA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3633963A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2DA1682D" w14:textId="23CBE679" w:rsidR="00545FA2" w:rsidRDefault="00545FA2" w:rsidP="00066B29">
            <w:pPr>
              <w:jc w:val="center"/>
            </w:pPr>
          </w:p>
        </w:tc>
      </w:tr>
      <w:tr w:rsidR="00545FA2" w14:paraId="517534DC" w14:textId="77777777" w:rsidTr="00545FA2">
        <w:tc>
          <w:tcPr>
            <w:tcW w:w="1075" w:type="dxa"/>
          </w:tcPr>
          <w:p w14:paraId="0D92D650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55346F83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57A6D41F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362499CE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1690F0DE" w14:textId="54A308BB" w:rsidR="00545FA2" w:rsidRDefault="00545FA2" w:rsidP="00066B29">
            <w:pPr>
              <w:jc w:val="center"/>
            </w:pPr>
          </w:p>
        </w:tc>
      </w:tr>
      <w:tr w:rsidR="007F7846" w14:paraId="2D8202FF" w14:textId="77777777" w:rsidTr="001E27DE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1D06EB6A" w14:textId="19328A54" w:rsidR="007F7846" w:rsidRPr="004836AD" w:rsidRDefault="00235B88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DE6684">
              <w:rPr>
                <w:rFonts w:cs="Calibri"/>
                <w:b/>
                <w:bCs/>
              </w:rPr>
              <w:t>§127-3-21.  Cheerleading.</w:t>
            </w:r>
          </w:p>
        </w:tc>
      </w:tr>
      <w:tr w:rsidR="00545FA2" w14:paraId="2E33561A" w14:textId="77777777" w:rsidTr="00545FA2">
        <w:tc>
          <w:tcPr>
            <w:tcW w:w="1075" w:type="dxa"/>
          </w:tcPr>
          <w:p w14:paraId="7E9843AE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32697338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1275F719" w14:textId="524C79E1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295460F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1E9DFE59" w14:textId="349977DE" w:rsidR="00545FA2" w:rsidRDefault="00545FA2" w:rsidP="00066B29">
            <w:pPr>
              <w:jc w:val="center"/>
            </w:pPr>
          </w:p>
        </w:tc>
      </w:tr>
      <w:tr w:rsidR="00545FA2" w14:paraId="3EEDF58D" w14:textId="77777777" w:rsidTr="00545FA2">
        <w:tc>
          <w:tcPr>
            <w:tcW w:w="1075" w:type="dxa"/>
          </w:tcPr>
          <w:p w14:paraId="71658A0D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5F6E0976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1B6DCDB5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5E796A6D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37DD46B2" w14:textId="5D21B690" w:rsidR="00545FA2" w:rsidRDefault="00545FA2" w:rsidP="00066B29">
            <w:pPr>
              <w:jc w:val="center"/>
            </w:pPr>
          </w:p>
        </w:tc>
      </w:tr>
      <w:tr w:rsidR="007F7846" w14:paraId="6B790CF1" w14:textId="77777777" w:rsidTr="007F784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42B4814" w14:textId="3E2FF763" w:rsidR="007F7846" w:rsidRPr="004836AD" w:rsidRDefault="001A5122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4743BF">
              <w:rPr>
                <w:rFonts w:cs="Calibri"/>
                <w:b/>
                <w:bCs/>
              </w:rPr>
              <w:t>§127-3-22.  Cross Country (Boys and Girls).</w:t>
            </w:r>
          </w:p>
        </w:tc>
      </w:tr>
      <w:tr w:rsidR="00545FA2" w14:paraId="60A0573A" w14:textId="77777777" w:rsidTr="00545FA2">
        <w:tc>
          <w:tcPr>
            <w:tcW w:w="1075" w:type="dxa"/>
          </w:tcPr>
          <w:p w14:paraId="41D77A3A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0278E7B4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735D95B1" w14:textId="64841360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68449512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6A33CF30" w14:textId="5CD711EC" w:rsidR="00545FA2" w:rsidRDefault="00545FA2" w:rsidP="00066B29">
            <w:pPr>
              <w:jc w:val="center"/>
            </w:pPr>
          </w:p>
        </w:tc>
      </w:tr>
      <w:tr w:rsidR="00545FA2" w14:paraId="03649A2F" w14:textId="77777777" w:rsidTr="00545FA2">
        <w:tc>
          <w:tcPr>
            <w:tcW w:w="1075" w:type="dxa"/>
          </w:tcPr>
          <w:p w14:paraId="41DAD72D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037DB4FD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08950702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583A9AF0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38572CF6" w14:textId="4636DD76" w:rsidR="00545FA2" w:rsidRDefault="00545FA2" w:rsidP="00066B29">
            <w:pPr>
              <w:jc w:val="center"/>
            </w:pPr>
          </w:p>
        </w:tc>
      </w:tr>
      <w:tr w:rsidR="007F7846" w14:paraId="7F29B6E6" w14:textId="77777777" w:rsidTr="007F784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1D7A7D68" w14:textId="2E975F11" w:rsidR="007F7846" w:rsidRPr="004836AD" w:rsidRDefault="004836AD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360027">
              <w:rPr>
                <w:rFonts w:cs="Calibri"/>
                <w:b/>
                <w:bCs/>
              </w:rPr>
              <w:t>§127-3-23.  Football.</w:t>
            </w:r>
          </w:p>
        </w:tc>
      </w:tr>
      <w:tr w:rsidR="00545FA2" w14:paraId="6C9E5482" w14:textId="77777777" w:rsidTr="00545FA2">
        <w:tc>
          <w:tcPr>
            <w:tcW w:w="1075" w:type="dxa"/>
          </w:tcPr>
          <w:p w14:paraId="2039EC70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69305AB4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7F14994F" w14:textId="426336E4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44A5772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17C7F212" w14:textId="482A7792" w:rsidR="00545FA2" w:rsidRDefault="00545FA2" w:rsidP="00066B29">
            <w:pPr>
              <w:jc w:val="center"/>
            </w:pPr>
          </w:p>
        </w:tc>
      </w:tr>
      <w:tr w:rsidR="00545FA2" w14:paraId="3CEBF2B9" w14:textId="77777777" w:rsidTr="00545FA2">
        <w:tc>
          <w:tcPr>
            <w:tcW w:w="1075" w:type="dxa"/>
          </w:tcPr>
          <w:p w14:paraId="7F056C0F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0E0F828C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040FFB85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7430DBCE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76447FE9" w14:textId="5E26512F" w:rsidR="00545FA2" w:rsidRDefault="00545FA2" w:rsidP="00066B29">
            <w:pPr>
              <w:jc w:val="center"/>
            </w:pPr>
          </w:p>
        </w:tc>
      </w:tr>
      <w:tr w:rsidR="007F7846" w14:paraId="4C621D48" w14:textId="77777777" w:rsidTr="002D15EB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7E638E96" w14:textId="60D7E930" w:rsidR="007F7846" w:rsidRPr="005B36AC" w:rsidRDefault="005B36AC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D92256">
              <w:rPr>
                <w:rFonts w:cs="Calibri"/>
                <w:b/>
                <w:bCs/>
              </w:rPr>
              <w:t>§127-3-24.  Golf (Boys and Girls).</w:t>
            </w:r>
          </w:p>
        </w:tc>
      </w:tr>
      <w:tr w:rsidR="00545FA2" w14:paraId="6B80BF2F" w14:textId="77777777" w:rsidTr="00545FA2">
        <w:tc>
          <w:tcPr>
            <w:tcW w:w="1075" w:type="dxa"/>
          </w:tcPr>
          <w:p w14:paraId="79A5B5BE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653A258B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02BF3884" w14:textId="406F4812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7CE7CC75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09ADCC3C" w14:textId="0CAD9123" w:rsidR="00545FA2" w:rsidRDefault="00545FA2" w:rsidP="00066B29">
            <w:pPr>
              <w:jc w:val="center"/>
            </w:pPr>
          </w:p>
        </w:tc>
      </w:tr>
      <w:tr w:rsidR="00545FA2" w14:paraId="7A19B07B" w14:textId="77777777" w:rsidTr="00545FA2">
        <w:tc>
          <w:tcPr>
            <w:tcW w:w="1075" w:type="dxa"/>
          </w:tcPr>
          <w:p w14:paraId="0BCC9D13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43B29DEC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36612D2B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490E9A92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4BD30954" w14:textId="4C73A6A3" w:rsidR="00545FA2" w:rsidRDefault="00545FA2" w:rsidP="00066B29">
            <w:pPr>
              <w:jc w:val="center"/>
            </w:pPr>
          </w:p>
        </w:tc>
      </w:tr>
      <w:tr w:rsidR="007F7846" w14:paraId="149D7F42" w14:textId="77777777" w:rsidTr="007F784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5F9C9218" w14:textId="6AD3D4B9" w:rsidR="007F7846" w:rsidRPr="000073B0" w:rsidRDefault="000073B0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FD317F">
              <w:rPr>
                <w:rFonts w:cs="Calibri"/>
                <w:b/>
                <w:bCs/>
              </w:rPr>
              <w:t>§127-3-25.  Soccer (Boys and Girls).</w:t>
            </w:r>
          </w:p>
        </w:tc>
      </w:tr>
      <w:tr w:rsidR="00545FA2" w14:paraId="20EAB7FA" w14:textId="77777777" w:rsidTr="00545FA2">
        <w:tc>
          <w:tcPr>
            <w:tcW w:w="1075" w:type="dxa"/>
          </w:tcPr>
          <w:p w14:paraId="079A0440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3AA1BDFA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6A01F888" w14:textId="068E3D17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68A87C01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2F7B1BEA" w14:textId="575589F3" w:rsidR="00545FA2" w:rsidRDefault="00545FA2" w:rsidP="00066B29">
            <w:pPr>
              <w:jc w:val="center"/>
            </w:pPr>
          </w:p>
        </w:tc>
      </w:tr>
      <w:tr w:rsidR="00545FA2" w14:paraId="4798B5E6" w14:textId="77777777" w:rsidTr="00545FA2">
        <w:tc>
          <w:tcPr>
            <w:tcW w:w="1075" w:type="dxa"/>
          </w:tcPr>
          <w:p w14:paraId="2B442101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6FB2E61F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3D332D65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6F615886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36006112" w14:textId="11A6136E" w:rsidR="00545FA2" w:rsidRDefault="00545FA2" w:rsidP="00066B29">
            <w:pPr>
              <w:jc w:val="center"/>
            </w:pPr>
          </w:p>
        </w:tc>
      </w:tr>
      <w:tr w:rsidR="007F7846" w14:paraId="06D99B0B" w14:textId="77777777" w:rsidTr="007F784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595AAE32" w14:textId="1B62BB50" w:rsidR="007F7846" w:rsidRPr="00BC2BA1" w:rsidRDefault="00BC2BA1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3B706D">
              <w:rPr>
                <w:rFonts w:cs="Calibri"/>
                <w:b/>
                <w:bCs/>
              </w:rPr>
              <w:t>§127-3-26.  Softball.</w:t>
            </w:r>
          </w:p>
        </w:tc>
      </w:tr>
      <w:tr w:rsidR="00545FA2" w14:paraId="231BE121" w14:textId="77777777" w:rsidTr="00545FA2">
        <w:tc>
          <w:tcPr>
            <w:tcW w:w="1075" w:type="dxa"/>
          </w:tcPr>
          <w:p w14:paraId="0CDE04BA" w14:textId="77777777" w:rsidR="00545FA2" w:rsidRDefault="00545FA2" w:rsidP="00AD1CC8">
            <w:pPr>
              <w:jc w:val="center"/>
            </w:pPr>
          </w:p>
        </w:tc>
        <w:tc>
          <w:tcPr>
            <w:tcW w:w="2250" w:type="dxa"/>
          </w:tcPr>
          <w:p w14:paraId="3C67FE6E" w14:textId="77777777" w:rsidR="00545FA2" w:rsidRDefault="00545FA2" w:rsidP="00AD1CC8">
            <w:pPr>
              <w:jc w:val="center"/>
            </w:pPr>
          </w:p>
        </w:tc>
        <w:tc>
          <w:tcPr>
            <w:tcW w:w="4860" w:type="dxa"/>
          </w:tcPr>
          <w:p w14:paraId="7C9897E6" w14:textId="1705D758" w:rsidR="00545FA2" w:rsidRDefault="00CB3FAB" w:rsidP="00AD1CC8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05085FE0" w14:textId="77777777" w:rsidR="00545FA2" w:rsidRDefault="00545FA2" w:rsidP="00AD1CC8">
            <w:pPr>
              <w:jc w:val="center"/>
            </w:pPr>
          </w:p>
        </w:tc>
        <w:tc>
          <w:tcPr>
            <w:tcW w:w="4045" w:type="dxa"/>
          </w:tcPr>
          <w:p w14:paraId="48B356F5" w14:textId="22D97EB1" w:rsidR="00545FA2" w:rsidRDefault="00545FA2" w:rsidP="00AD1CC8">
            <w:pPr>
              <w:jc w:val="center"/>
            </w:pPr>
          </w:p>
        </w:tc>
      </w:tr>
      <w:tr w:rsidR="00545FA2" w14:paraId="465C01F3" w14:textId="77777777" w:rsidTr="00545FA2">
        <w:tc>
          <w:tcPr>
            <w:tcW w:w="1075" w:type="dxa"/>
          </w:tcPr>
          <w:p w14:paraId="7795BD14" w14:textId="77777777" w:rsidR="00545FA2" w:rsidRDefault="00545FA2" w:rsidP="00AD1CC8">
            <w:pPr>
              <w:jc w:val="center"/>
            </w:pPr>
          </w:p>
        </w:tc>
        <w:tc>
          <w:tcPr>
            <w:tcW w:w="2250" w:type="dxa"/>
          </w:tcPr>
          <w:p w14:paraId="46839882" w14:textId="77777777" w:rsidR="00545FA2" w:rsidRDefault="00545FA2" w:rsidP="00AD1CC8">
            <w:pPr>
              <w:jc w:val="center"/>
            </w:pPr>
          </w:p>
        </w:tc>
        <w:tc>
          <w:tcPr>
            <w:tcW w:w="4860" w:type="dxa"/>
          </w:tcPr>
          <w:p w14:paraId="417E90F6" w14:textId="77777777" w:rsidR="00545FA2" w:rsidRDefault="00545FA2" w:rsidP="00AD1CC8">
            <w:pPr>
              <w:jc w:val="center"/>
            </w:pPr>
          </w:p>
        </w:tc>
        <w:tc>
          <w:tcPr>
            <w:tcW w:w="720" w:type="dxa"/>
          </w:tcPr>
          <w:p w14:paraId="2F8C1020" w14:textId="77777777" w:rsidR="00545FA2" w:rsidRDefault="00545FA2" w:rsidP="00AD1CC8">
            <w:pPr>
              <w:jc w:val="center"/>
            </w:pPr>
          </w:p>
        </w:tc>
        <w:tc>
          <w:tcPr>
            <w:tcW w:w="4045" w:type="dxa"/>
          </w:tcPr>
          <w:p w14:paraId="46EE7DC6" w14:textId="45A21F40" w:rsidR="00545FA2" w:rsidRDefault="00545FA2" w:rsidP="00AD1CC8">
            <w:pPr>
              <w:jc w:val="center"/>
            </w:pPr>
          </w:p>
        </w:tc>
      </w:tr>
      <w:tr w:rsidR="007F7846" w14:paraId="5181F911" w14:textId="77777777" w:rsidTr="007F784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5D744B84" w14:textId="7678E16D" w:rsidR="007F7846" w:rsidRPr="009931F3" w:rsidRDefault="009931F3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D94C64">
              <w:rPr>
                <w:rFonts w:cs="Calibri"/>
                <w:b/>
                <w:bCs/>
              </w:rPr>
              <w:t>§127-3-27.  Swimming (Boys and Girls).</w:t>
            </w:r>
          </w:p>
        </w:tc>
      </w:tr>
      <w:tr w:rsidR="007F7846" w14:paraId="67627FA0" w14:textId="77777777" w:rsidTr="003034AF">
        <w:tc>
          <w:tcPr>
            <w:tcW w:w="1075" w:type="dxa"/>
          </w:tcPr>
          <w:p w14:paraId="439120D6" w14:textId="77777777" w:rsidR="007F7846" w:rsidRDefault="007F7846" w:rsidP="00AD1CC8">
            <w:pPr>
              <w:jc w:val="center"/>
            </w:pPr>
          </w:p>
        </w:tc>
        <w:tc>
          <w:tcPr>
            <w:tcW w:w="2250" w:type="dxa"/>
          </w:tcPr>
          <w:p w14:paraId="31A58E48" w14:textId="77777777" w:rsidR="007F7846" w:rsidRDefault="007F7846" w:rsidP="00AD1CC8">
            <w:pPr>
              <w:jc w:val="center"/>
            </w:pPr>
          </w:p>
        </w:tc>
        <w:tc>
          <w:tcPr>
            <w:tcW w:w="4860" w:type="dxa"/>
          </w:tcPr>
          <w:p w14:paraId="37502025" w14:textId="1BD38CCF" w:rsidR="007F7846" w:rsidRDefault="00CB3FAB" w:rsidP="00AD1CC8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17EE09EE" w14:textId="77777777" w:rsidR="007F7846" w:rsidRDefault="007F7846" w:rsidP="00AD1CC8">
            <w:pPr>
              <w:jc w:val="center"/>
            </w:pPr>
          </w:p>
        </w:tc>
        <w:tc>
          <w:tcPr>
            <w:tcW w:w="4045" w:type="dxa"/>
          </w:tcPr>
          <w:p w14:paraId="21FFA4D0" w14:textId="77777777" w:rsidR="007F7846" w:rsidRDefault="007F7846" w:rsidP="00AD1CC8">
            <w:pPr>
              <w:jc w:val="center"/>
            </w:pPr>
          </w:p>
        </w:tc>
      </w:tr>
      <w:tr w:rsidR="00545FA2" w14:paraId="3A188499" w14:textId="77777777" w:rsidTr="003034AF">
        <w:tc>
          <w:tcPr>
            <w:tcW w:w="1075" w:type="dxa"/>
          </w:tcPr>
          <w:p w14:paraId="78B2FFD4" w14:textId="77777777" w:rsidR="00545FA2" w:rsidRDefault="00545FA2" w:rsidP="00AD1CC8">
            <w:pPr>
              <w:jc w:val="center"/>
            </w:pPr>
          </w:p>
        </w:tc>
        <w:tc>
          <w:tcPr>
            <w:tcW w:w="2250" w:type="dxa"/>
          </w:tcPr>
          <w:p w14:paraId="060D6659" w14:textId="77777777" w:rsidR="00545FA2" w:rsidRDefault="00545FA2" w:rsidP="00AD1CC8">
            <w:pPr>
              <w:jc w:val="center"/>
            </w:pPr>
          </w:p>
        </w:tc>
        <w:tc>
          <w:tcPr>
            <w:tcW w:w="4860" w:type="dxa"/>
          </w:tcPr>
          <w:p w14:paraId="4B1C2166" w14:textId="77777777" w:rsidR="00545FA2" w:rsidRDefault="00545FA2" w:rsidP="00AD1CC8">
            <w:pPr>
              <w:jc w:val="center"/>
            </w:pPr>
          </w:p>
        </w:tc>
        <w:tc>
          <w:tcPr>
            <w:tcW w:w="720" w:type="dxa"/>
          </w:tcPr>
          <w:p w14:paraId="113A2152" w14:textId="77777777" w:rsidR="00545FA2" w:rsidRDefault="00545FA2" w:rsidP="00AD1CC8">
            <w:pPr>
              <w:jc w:val="center"/>
            </w:pPr>
          </w:p>
        </w:tc>
        <w:tc>
          <w:tcPr>
            <w:tcW w:w="4045" w:type="dxa"/>
          </w:tcPr>
          <w:p w14:paraId="7E1D0367" w14:textId="77777777" w:rsidR="00545FA2" w:rsidRDefault="00545FA2" w:rsidP="00AD1CC8">
            <w:pPr>
              <w:jc w:val="center"/>
            </w:pPr>
          </w:p>
        </w:tc>
      </w:tr>
      <w:tr w:rsidR="007F7846" w14:paraId="0269EF1A" w14:textId="77777777" w:rsidTr="00A55A4E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4D960F8" w14:textId="6A48109C" w:rsidR="007F7846" w:rsidRPr="00E01194" w:rsidRDefault="00E01194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A7598C">
              <w:rPr>
                <w:rFonts w:cs="Calibri"/>
                <w:b/>
                <w:bCs/>
              </w:rPr>
              <w:t>§127-3-28.  Tennis (Boys and Girls)</w:t>
            </w:r>
            <w:r>
              <w:rPr>
                <w:rFonts w:cs="Calibri"/>
                <w:b/>
                <w:bCs/>
              </w:rPr>
              <w:t>.</w:t>
            </w:r>
          </w:p>
        </w:tc>
      </w:tr>
      <w:tr w:rsidR="00545FA2" w14:paraId="4F9E136D" w14:textId="77777777" w:rsidTr="00545FA2">
        <w:tc>
          <w:tcPr>
            <w:tcW w:w="1075" w:type="dxa"/>
          </w:tcPr>
          <w:p w14:paraId="2B4CF97F" w14:textId="77777777" w:rsidR="00545FA2" w:rsidRDefault="00545FA2" w:rsidP="00AD1CC8">
            <w:pPr>
              <w:jc w:val="center"/>
            </w:pPr>
          </w:p>
        </w:tc>
        <w:tc>
          <w:tcPr>
            <w:tcW w:w="2250" w:type="dxa"/>
          </w:tcPr>
          <w:p w14:paraId="430C39C1" w14:textId="77777777" w:rsidR="00545FA2" w:rsidRDefault="00545FA2" w:rsidP="00AD1CC8">
            <w:pPr>
              <w:jc w:val="center"/>
            </w:pPr>
          </w:p>
        </w:tc>
        <w:tc>
          <w:tcPr>
            <w:tcW w:w="4860" w:type="dxa"/>
          </w:tcPr>
          <w:p w14:paraId="471078EE" w14:textId="6E48881C" w:rsidR="00545FA2" w:rsidRDefault="00CB3FAB" w:rsidP="00AD1CC8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DFC17CE" w14:textId="77777777" w:rsidR="00545FA2" w:rsidRDefault="00545FA2" w:rsidP="00AD1CC8">
            <w:pPr>
              <w:jc w:val="center"/>
            </w:pPr>
          </w:p>
        </w:tc>
        <w:tc>
          <w:tcPr>
            <w:tcW w:w="4045" w:type="dxa"/>
          </w:tcPr>
          <w:p w14:paraId="492FF385" w14:textId="1A50DD78" w:rsidR="00545FA2" w:rsidRDefault="00545FA2" w:rsidP="00AD1CC8">
            <w:pPr>
              <w:jc w:val="center"/>
            </w:pPr>
          </w:p>
        </w:tc>
      </w:tr>
      <w:tr w:rsidR="00545FA2" w14:paraId="1ACA3D37" w14:textId="77777777" w:rsidTr="00545FA2">
        <w:tc>
          <w:tcPr>
            <w:tcW w:w="1075" w:type="dxa"/>
          </w:tcPr>
          <w:p w14:paraId="3578ACFB" w14:textId="77777777" w:rsidR="00545FA2" w:rsidRDefault="00545FA2" w:rsidP="00AD1CC8">
            <w:pPr>
              <w:jc w:val="center"/>
            </w:pPr>
          </w:p>
        </w:tc>
        <w:tc>
          <w:tcPr>
            <w:tcW w:w="2250" w:type="dxa"/>
          </w:tcPr>
          <w:p w14:paraId="7190F1BF" w14:textId="77777777" w:rsidR="00545FA2" w:rsidRDefault="00545FA2" w:rsidP="00AD1CC8">
            <w:pPr>
              <w:jc w:val="center"/>
            </w:pPr>
          </w:p>
        </w:tc>
        <w:tc>
          <w:tcPr>
            <w:tcW w:w="4860" w:type="dxa"/>
          </w:tcPr>
          <w:p w14:paraId="6097210C" w14:textId="77777777" w:rsidR="00545FA2" w:rsidRDefault="00545FA2" w:rsidP="00AD1CC8">
            <w:pPr>
              <w:jc w:val="center"/>
            </w:pPr>
          </w:p>
        </w:tc>
        <w:tc>
          <w:tcPr>
            <w:tcW w:w="720" w:type="dxa"/>
          </w:tcPr>
          <w:p w14:paraId="20DBC285" w14:textId="77777777" w:rsidR="00545FA2" w:rsidRDefault="00545FA2" w:rsidP="00AD1CC8">
            <w:pPr>
              <w:jc w:val="center"/>
            </w:pPr>
          </w:p>
        </w:tc>
        <w:tc>
          <w:tcPr>
            <w:tcW w:w="4045" w:type="dxa"/>
          </w:tcPr>
          <w:p w14:paraId="29C23725" w14:textId="77777777" w:rsidR="00545FA2" w:rsidRDefault="00545FA2" w:rsidP="00AD1CC8">
            <w:pPr>
              <w:jc w:val="center"/>
            </w:pPr>
          </w:p>
        </w:tc>
      </w:tr>
      <w:tr w:rsidR="007F7846" w14:paraId="71EF6606" w14:textId="77777777" w:rsidTr="007F784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C9602A0" w14:textId="41E2118D" w:rsidR="007F7846" w:rsidRPr="00F1321E" w:rsidRDefault="00F1321E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C46B20">
              <w:rPr>
                <w:rFonts w:cs="Calibri"/>
                <w:b/>
                <w:bCs/>
              </w:rPr>
              <w:t>§127-3-29.  Track and Field (Boys and Girls).</w:t>
            </w:r>
          </w:p>
        </w:tc>
      </w:tr>
      <w:tr w:rsidR="00545FA2" w14:paraId="01B15F02" w14:textId="77777777" w:rsidTr="00545FA2">
        <w:tc>
          <w:tcPr>
            <w:tcW w:w="1075" w:type="dxa"/>
          </w:tcPr>
          <w:p w14:paraId="36206FE8" w14:textId="77777777" w:rsidR="00545FA2" w:rsidRDefault="00545FA2" w:rsidP="00AD1CC8">
            <w:pPr>
              <w:jc w:val="center"/>
            </w:pPr>
          </w:p>
        </w:tc>
        <w:tc>
          <w:tcPr>
            <w:tcW w:w="2250" w:type="dxa"/>
          </w:tcPr>
          <w:p w14:paraId="1571E5BC" w14:textId="77777777" w:rsidR="00545FA2" w:rsidRDefault="00545FA2" w:rsidP="00AD1CC8">
            <w:pPr>
              <w:jc w:val="center"/>
            </w:pPr>
          </w:p>
        </w:tc>
        <w:tc>
          <w:tcPr>
            <w:tcW w:w="4860" w:type="dxa"/>
          </w:tcPr>
          <w:p w14:paraId="4D871797" w14:textId="2FAAF048" w:rsidR="00545FA2" w:rsidRDefault="00CB3FAB" w:rsidP="00AD1CC8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2A0E1D5" w14:textId="77777777" w:rsidR="00545FA2" w:rsidRDefault="00545FA2" w:rsidP="00AD1CC8">
            <w:pPr>
              <w:jc w:val="center"/>
            </w:pPr>
          </w:p>
        </w:tc>
        <w:tc>
          <w:tcPr>
            <w:tcW w:w="4045" w:type="dxa"/>
          </w:tcPr>
          <w:p w14:paraId="2B233B94" w14:textId="5230D321" w:rsidR="00545FA2" w:rsidRDefault="00545FA2" w:rsidP="00AD1CC8">
            <w:pPr>
              <w:jc w:val="center"/>
            </w:pPr>
          </w:p>
        </w:tc>
      </w:tr>
      <w:tr w:rsidR="00545FA2" w14:paraId="28627D61" w14:textId="77777777" w:rsidTr="00545FA2">
        <w:tc>
          <w:tcPr>
            <w:tcW w:w="1075" w:type="dxa"/>
          </w:tcPr>
          <w:p w14:paraId="1F78B2D1" w14:textId="77777777" w:rsidR="00545FA2" w:rsidRDefault="00545FA2" w:rsidP="00AD1CC8">
            <w:pPr>
              <w:jc w:val="center"/>
            </w:pPr>
          </w:p>
        </w:tc>
        <w:tc>
          <w:tcPr>
            <w:tcW w:w="2250" w:type="dxa"/>
          </w:tcPr>
          <w:p w14:paraId="7470B7A4" w14:textId="77777777" w:rsidR="00545FA2" w:rsidRDefault="00545FA2" w:rsidP="00AD1CC8">
            <w:pPr>
              <w:jc w:val="center"/>
            </w:pPr>
          </w:p>
        </w:tc>
        <w:tc>
          <w:tcPr>
            <w:tcW w:w="4860" w:type="dxa"/>
          </w:tcPr>
          <w:p w14:paraId="234205DE" w14:textId="77777777" w:rsidR="00545FA2" w:rsidRDefault="00545FA2" w:rsidP="00AD1CC8">
            <w:pPr>
              <w:jc w:val="center"/>
            </w:pPr>
          </w:p>
        </w:tc>
        <w:tc>
          <w:tcPr>
            <w:tcW w:w="720" w:type="dxa"/>
          </w:tcPr>
          <w:p w14:paraId="36E7CFB8" w14:textId="77777777" w:rsidR="00545FA2" w:rsidRDefault="00545FA2" w:rsidP="00AD1CC8">
            <w:pPr>
              <w:jc w:val="center"/>
            </w:pPr>
          </w:p>
        </w:tc>
        <w:tc>
          <w:tcPr>
            <w:tcW w:w="4045" w:type="dxa"/>
          </w:tcPr>
          <w:p w14:paraId="761896EA" w14:textId="77777777" w:rsidR="00545FA2" w:rsidRDefault="00545FA2" w:rsidP="00AD1CC8">
            <w:pPr>
              <w:jc w:val="center"/>
            </w:pPr>
          </w:p>
        </w:tc>
      </w:tr>
      <w:tr w:rsidR="007F7846" w14:paraId="5E14752D" w14:textId="77777777" w:rsidTr="007F784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54EE8941" w14:textId="2578D9FE" w:rsidR="007F7846" w:rsidRPr="00A6471C" w:rsidRDefault="00A6471C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84724C">
              <w:rPr>
                <w:rFonts w:cs="Calibri"/>
                <w:b/>
                <w:bCs/>
              </w:rPr>
              <w:t>§127-3-30.  Volleyball (Girls).</w:t>
            </w:r>
          </w:p>
        </w:tc>
      </w:tr>
      <w:tr w:rsidR="00545FA2" w14:paraId="56F6EFF5" w14:textId="77777777" w:rsidTr="00545FA2">
        <w:tc>
          <w:tcPr>
            <w:tcW w:w="1075" w:type="dxa"/>
          </w:tcPr>
          <w:p w14:paraId="05A31B3E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5D58C701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31D75505" w14:textId="24049649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2CE56A9F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1084EFF9" w14:textId="40A7EFB0" w:rsidR="00545FA2" w:rsidRDefault="00545FA2" w:rsidP="00066B29">
            <w:pPr>
              <w:jc w:val="center"/>
            </w:pPr>
          </w:p>
        </w:tc>
      </w:tr>
      <w:tr w:rsidR="00545FA2" w14:paraId="2505035E" w14:textId="77777777" w:rsidTr="00545FA2">
        <w:tc>
          <w:tcPr>
            <w:tcW w:w="1075" w:type="dxa"/>
          </w:tcPr>
          <w:p w14:paraId="1F473C25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0ADB1B54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12B42EB9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25713471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02F5A69A" w14:textId="77777777" w:rsidR="00545FA2" w:rsidRDefault="00545FA2" w:rsidP="00066B29">
            <w:pPr>
              <w:jc w:val="center"/>
            </w:pPr>
          </w:p>
        </w:tc>
      </w:tr>
      <w:tr w:rsidR="00A6471C" w14:paraId="6BCDE92C" w14:textId="77777777" w:rsidTr="00A6471C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095BF04" w14:textId="7859105A" w:rsidR="00A6471C" w:rsidRPr="002D5C5C" w:rsidRDefault="002D5C5C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590C28">
              <w:rPr>
                <w:rFonts w:cs="Calibri"/>
                <w:b/>
                <w:bCs/>
              </w:rPr>
              <w:lastRenderedPageBreak/>
              <w:t>§127-3-31.  Wrestling (Boys).</w:t>
            </w:r>
          </w:p>
        </w:tc>
      </w:tr>
      <w:tr w:rsidR="00545FA2" w14:paraId="08CA0520" w14:textId="77777777" w:rsidTr="00545FA2">
        <w:tc>
          <w:tcPr>
            <w:tcW w:w="1075" w:type="dxa"/>
          </w:tcPr>
          <w:p w14:paraId="726B3826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1655FA20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7B695BE3" w14:textId="46EEC9F9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13F7117F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47970C92" w14:textId="7CD7808A" w:rsidR="00545FA2" w:rsidRDefault="00545FA2" w:rsidP="00066B29">
            <w:pPr>
              <w:jc w:val="center"/>
            </w:pPr>
          </w:p>
        </w:tc>
      </w:tr>
      <w:tr w:rsidR="00545FA2" w14:paraId="699F7C86" w14:textId="77777777" w:rsidTr="00545FA2">
        <w:tc>
          <w:tcPr>
            <w:tcW w:w="1075" w:type="dxa"/>
          </w:tcPr>
          <w:p w14:paraId="348CBAEB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15EBAAA2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0CFDB37D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7BDB8372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28A1FE24" w14:textId="2D586E50" w:rsidR="00545FA2" w:rsidRDefault="00545FA2" w:rsidP="00066B29">
            <w:pPr>
              <w:jc w:val="center"/>
            </w:pPr>
          </w:p>
        </w:tc>
      </w:tr>
      <w:tr w:rsidR="00A6471C" w14:paraId="76D52F9C" w14:textId="77777777" w:rsidTr="00A6471C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10826E7B" w14:textId="5ACE7408" w:rsidR="00A6471C" w:rsidRPr="0062732A" w:rsidRDefault="0062732A" w:rsidP="00AD1CC8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Glossary of Terms</w:t>
            </w:r>
          </w:p>
        </w:tc>
      </w:tr>
      <w:tr w:rsidR="00545FA2" w14:paraId="4ED164EA" w14:textId="77777777" w:rsidTr="00545FA2">
        <w:tc>
          <w:tcPr>
            <w:tcW w:w="1075" w:type="dxa"/>
          </w:tcPr>
          <w:p w14:paraId="22225F9A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1BBA4AE0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54D72221" w14:textId="4A710B15" w:rsidR="00545FA2" w:rsidRDefault="00CB3FAB" w:rsidP="00066B29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C453303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72B96E82" w14:textId="7A40C715" w:rsidR="00545FA2" w:rsidRDefault="00545FA2" w:rsidP="00066B29">
            <w:pPr>
              <w:jc w:val="center"/>
            </w:pPr>
          </w:p>
        </w:tc>
      </w:tr>
      <w:tr w:rsidR="00545FA2" w14:paraId="1FD28286" w14:textId="77777777" w:rsidTr="00545FA2">
        <w:tc>
          <w:tcPr>
            <w:tcW w:w="1075" w:type="dxa"/>
          </w:tcPr>
          <w:p w14:paraId="2B6A7D4E" w14:textId="77777777" w:rsidR="00545FA2" w:rsidRDefault="00545FA2" w:rsidP="00066B29">
            <w:pPr>
              <w:jc w:val="center"/>
            </w:pPr>
          </w:p>
        </w:tc>
        <w:tc>
          <w:tcPr>
            <w:tcW w:w="2250" w:type="dxa"/>
          </w:tcPr>
          <w:p w14:paraId="2F55E158" w14:textId="77777777" w:rsidR="00545FA2" w:rsidRDefault="00545FA2" w:rsidP="00066B29">
            <w:pPr>
              <w:jc w:val="center"/>
            </w:pPr>
          </w:p>
        </w:tc>
        <w:tc>
          <w:tcPr>
            <w:tcW w:w="4860" w:type="dxa"/>
          </w:tcPr>
          <w:p w14:paraId="0CB2B5CD" w14:textId="77777777" w:rsidR="00545FA2" w:rsidRDefault="00545FA2" w:rsidP="00066B29">
            <w:pPr>
              <w:jc w:val="center"/>
            </w:pPr>
          </w:p>
        </w:tc>
        <w:tc>
          <w:tcPr>
            <w:tcW w:w="720" w:type="dxa"/>
          </w:tcPr>
          <w:p w14:paraId="3EF5423A" w14:textId="77777777" w:rsidR="00545FA2" w:rsidRDefault="00545FA2" w:rsidP="00066B29">
            <w:pPr>
              <w:jc w:val="center"/>
            </w:pPr>
          </w:p>
        </w:tc>
        <w:tc>
          <w:tcPr>
            <w:tcW w:w="4045" w:type="dxa"/>
          </w:tcPr>
          <w:p w14:paraId="29042A2B" w14:textId="082FC378" w:rsidR="00545FA2" w:rsidRDefault="00545FA2" w:rsidP="00066B29">
            <w:pPr>
              <w:jc w:val="center"/>
            </w:pPr>
          </w:p>
        </w:tc>
      </w:tr>
    </w:tbl>
    <w:p w14:paraId="549D1103" w14:textId="77777777" w:rsidR="003034AF" w:rsidRPr="003034AF" w:rsidRDefault="003034AF" w:rsidP="003034AF"/>
    <w:sectPr w:rsidR="003034AF" w:rsidRPr="003034AF" w:rsidSect="00ED55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A910C" w14:textId="77777777" w:rsidR="008A53D9" w:rsidRDefault="008A53D9" w:rsidP="00ED5506">
      <w:r>
        <w:separator/>
      </w:r>
    </w:p>
  </w:endnote>
  <w:endnote w:type="continuationSeparator" w:id="0">
    <w:p w14:paraId="2CDD6B7C" w14:textId="77777777" w:rsidR="008A53D9" w:rsidRDefault="008A53D9" w:rsidP="00ED5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altName w:val="Corbel"/>
    <w:charset w:val="00"/>
    <w:family w:val="swiss"/>
    <w:pitch w:val="variable"/>
    <w:sig w:usb0="600002FF" w:usb1="00000001" w:usb2="00000000" w:usb3="00000000" w:csb0="0000019F" w:csb1="00000000"/>
  </w:font>
  <w:font w:name="Libre Baskerville">
    <w:charset w:val="00"/>
    <w:family w:val="auto"/>
    <w:pitch w:val="variable"/>
    <w:sig w:usb0="A00000BF" w:usb1="50000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4A309" w14:textId="77777777" w:rsidR="003636ED" w:rsidRDefault="003636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8977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749FC0C" w14:textId="77777777" w:rsidR="00ED5506" w:rsidRDefault="00ED5506" w:rsidP="00ED550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2B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2B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BCDEB" w14:textId="77777777" w:rsidR="003636ED" w:rsidRDefault="003636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50129" w14:textId="77777777" w:rsidR="008A53D9" w:rsidRDefault="008A53D9" w:rsidP="00ED5506">
      <w:r>
        <w:separator/>
      </w:r>
    </w:p>
  </w:footnote>
  <w:footnote w:type="continuationSeparator" w:id="0">
    <w:p w14:paraId="3955E3A9" w14:textId="77777777" w:rsidR="008A53D9" w:rsidRDefault="008A53D9" w:rsidP="00ED5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C86C6" w14:textId="77777777" w:rsidR="003636ED" w:rsidRDefault="00363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E9C10" w14:textId="128F040D" w:rsidR="005C3590" w:rsidRDefault="005C3590" w:rsidP="005C3590">
    <w:pPr>
      <w:jc w:val="center"/>
    </w:pPr>
    <w:r>
      <w:rPr>
        <w:b/>
      </w:rPr>
      <w:t>W. Va. 127CSR</w:t>
    </w:r>
    <w:r w:rsidR="003636ED">
      <w:rPr>
        <w:b/>
      </w:rPr>
      <w:t>3</w:t>
    </w:r>
    <w:r>
      <w:rPr>
        <w:b/>
      </w:rPr>
      <w:t>, Series 3, Athletics, Provisions Governing Contests</w:t>
    </w:r>
  </w:p>
  <w:p w14:paraId="71AB2070" w14:textId="451C12AB" w:rsidR="00ED5506" w:rsidRPr="00ED5506" w:rsidRDefault="00ED5506" w:rsidP="00ED5506">
    <w:pPr>
      <w:pStyle w:val="Header"/>
      <w:jc w:val="center"/>
      <w:rPr>
        <w:b/>
      </w:rPr>
    </w:pPr>
    <w:r>
      <w:rPr>
        <w:b/>
      </w:rPr>
      <w:t>Comment Log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F7AA6" w14:textId="77777777" w:rsidR="003636ED" w:rsidRDefault="003636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381"/>
    <w:rsid w:val="000073B0"/>
    <w:rsid w:val="00021FC4"/>
    <w:rsid w:val="000254BD"/>
    <w:rsid w:val="00064E61"/>
    <w:rsid w:val="00066B29"/>
    <w:rsid w:val="000A41CF"/>
    <w:rsid w:val="000E7893"/>
    <w:rsid w:val="00124643"/>
    <w:rsid w:val="00130872"/>
    <w:rsid w:val="0015640A"/>
    <w:rsid w:val="001A0B66"/>
    <w:rsid w:val="001A2ED6"/>
    <w:rsid w:val="001A5122"/>
    <w:rsid w:val="001C77FB"/>
    <w:rsid w:val="00223297"/>
    <w:rsid w:val="0022461C"/>
    <w:rsid w:val="002272B4"/>
    <w:rsid w:val="00235B88"/>
    <w:rsid w:val="002B2E7A"/>
    <w:rsid w:val="002D5C5C"/>
    <w:rsid w:val="002F3BC9"/>
    <w:rsid w:val="003034AF"/>
    <w:rsid w:val="00340184"/>
    <w:rsid w:val="003636ED"/>
    <w:rsid w:val="003B7F2F"/>
    <w:rsid w:val="003E4928"/>
    <w:rsid w:val="0046200C"/>
    <w:rsid w:val="004836AD"/>
    <w:rsid w:val="00494334"/>
    <w:rsid w:val="004A6001"/>
    <w:rsid w:val="004C1D01"/>
    <w:rsid w:val="004C3A0E"/>
    <w:rsid w:val="00545FA2"/>
    <w:rsid w:val="005703D4"/>
    <w:rsid w:val="00575F3E"/>
    <w:rsid w:val="00594AF3"/>
    <w:rsid w:val="005B36AC"/>
    <w:rsid w:val="005C3590"/>
    <w:rsid w:val="0062732A"/>
    <w:rsid w:val="00633B39"/>
    <w:rsid w:val="006C39AB"/>
    <w:rsid w:val="006D52B7"/>
    <w:rsid w:val="00721198"/>
    <w:rsid w:val="007577D7"/>
    <w:rsid w:val="007924EA"/>
    <w:rsid w:val="007F7846"/>
    <w:rsid w:val="0080771F"/>
    <w:rsid w:val="00840B1F"/>
    <w:rsid w:val="00846B1A"/>
    <w:rsid w:val="0086115A"/>
    <w:rsid w:val="00890DFE"/>
    <w:rsid w:val="008A53D9"/>
    <w:rsid w:val="008C0B85"/>
    <w:rsid w:val="008C4D1F"/>
    <w:rsid w:val="008D0F76"/>
    <w:rsid w:val="00964802"/>
    <w:rsid w:val="0098099A"/>
    <w:rsid w:val="00987B0A"/>
    <w:rsid w:val="009931F3"/>
    <w:rsid w:val="009C703D"/>
    <w:rsid w:val="009E2478"/>
    <w:rsid w:val="009E27FE"/>
    <w:rsid w:val="00A3756C"/>
    <w:rsid w:val="00A60049"/>
    <w:rsid w:val="00A6471C"/>
    <w:rsid w:val="00AD1CC8"/>
    <w:rsid w:val="00B863ED"/>
    <w:rsid w:val="00BC2BA1"/>
    <w:rsid w:val="00BE1387"/>
    <w:rsid w:val="00BE4593"/>
    <w:rsid w:val="00C447FE"/>
    <w:rsid w:val="00C524F5"/>
    <w:rsid w:val="00C9068F"/>
    <w:rsid w:val="00C96C84"/>
    <w:rsid w:val="00CA1931"/>
    <w:rsid w:val="00CB3FAB"/>
    <w:rsid w:val="00CB4360"/>
    <w:rsid w:val="00CC3F5D"/>
    <w:rsid w:val="00CD1572"/>
    <w:rsid w:val="00CD67BA"/>
    <w:rsid w:val="00CE57A1"/>
    <w:rsid w:val="00D62989"/>
    <w:rsid w:val="00D73D07"/>
    <w:rsid w:val="00D74BA6"/>
    <w:rsid w:val="00D80703"/>
    <w:rsid w:val="00D8549E"/>
    <w:rsid w:val="00E01194"/>
    <w:rsid w:val="00E35328"/>
    <w:rsid w:val="00E452BB"/>
    <w:rsid w:val="00E93DB3"/>
    <w:rsid w:val="00ED5506"/>
    <w:rsid w:val="00EE1FB2"/>
    <w:rsid w:val="00F1321E"/>
    <w:rsid w:val="00F554C0"/>
    <w:rsid w:val="00FD1381"/>
    <w:rsid w:val="00FE3F08"/>
    <w:rsid w:val="00FF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2EB30B"/>
  <w15:chartTrackingRefBased/>
  <w15:docId w15:val="{C5E99C24-AB23-48E8-9387-7BA7D4A4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506"/>
    <w:pPr>
      <w:spacing w:after="0" w:line="240" w:lineRule="auto"/>
    </w:pPr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115A"/>
    <w:pPr>
      <w:keepNext/>
      <w:keepLines/>
      <w:spacing w:before="240"/>
      <w:outlineLvl w:val="0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115A"/>
    <w:pPr>
      <w:keepNext/>
      <w:keepLines/>
      <w:spacing w:before="40"/>
      <w:outlineLvl w:val="1"/>
    </w:pPr>
    <w:rPr>
      <w:rFonts w:eastAsiaTheme="majorEastAsia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0F76"/>
    <w:pPr>
      <w:spacing w:after="0" w:line="240" w:lineRule="auto"/>
    </w:pPr>
    <w:rPr>
      <w:rFonts w:ascii="Fira Sans" w:hAnsi="Fira Sans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6115A"/>
    <w:rPr>
      <w:rFonts w:ascii="Libre Baskerville" w:eastAsiaTheme="majorEastAsia" w:hAnsi="Libre Baskerville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115A"/>
    <w:rPr>
      <w:rFonts w:ascii="Libre Baskerville" w:eastAsiaTheme="majorEastAsia" w:hAnsi="Libre Baskerville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ED55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06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ED55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06"/>
    <w:rPr>
      <w:rFonts w:ascii="Calibri" w:hAnsi="Calibri"/>
    </w:rPr>
  </w:style>
  <w:style w:type="table" w:styleId="TableGrid">
    <w:name w:val="Table Grid"/>
    <w:basedOn w:val="TableNormal"/>
    <w:uiPriority w:val="39"/>
    <w:rsid w:val="00303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barron\Desktop\TEMPLATES\CommentLog.dotx" TargetMode="Externa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89546D22EB944812A5133BB94AF98" ma:contentTypeVersion="2" ma:contentTypeDescription="Create a new document." ma:contentTypeScope="" ma:versionID="a9fac4eda1bb54ec78ebf9066250bf4d">
  <xsd:schema xmlns:xsd="http://www.w3.org/2001/XMLSchema" xmlns:xs="http://www.w3.org/2001/XMLSchema" xmlns:p="http://schemas.microsoft.com/office/2006/metadata/properties" xmlns:ns2="9cdcb226-b0b2-490f-877d-6d3f01317a0e" targetNamespace="http://schemas.microsoft.com/office/2006/metadata/properties" ma:root="true" ma:fieldsID="eb4e63b0c2592c04344e69ce4a93e1ac" ns2:_="">
    <xsd:import namespace="9cdcb226-b0b2-490f-877d-6d3f01317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cb226-b0b2-490f-877d-6d3f01317a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5714D7-1819-4A2B-98C3-68E5DD909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cb226-b0b2-490f-877d-6d3f01317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050958-24BA-4B6B-A92C-C61056C7FE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4B0E24-E936-42FE-AD0F-2A8538444A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CommentLog</Template>
  <TotalTime>2</TotalTime>
  <Pages>4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Comment Log</vt:lpstr>
    </vt:vector>
  </TitlesOfParts>
  <Company>Microsoft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Comment Log</dc:title>
  <dc:subject/>
  <dc:creator>Veronica Barron</dc:creator>
  <cp:keywords>policy, comment, comment log, log</cp:keywords>
  <dc:description>Created November 2017</dc:description>
  <cp:lastModifiedBy>Jason  Bankston</cp:lastModifiedBy>
  <cp:revision>2</cp:revision>
  <cp:lastPrinted>2025-06-23T14:43:00Z</cp:lastPrinted>
  <dcterms:created xsi:type="dcterms:W3CDTF">2026-07-13T12:46:00Z</dcterms:created>
  <dcterms:modified xsi:type="dcterms:W3CDTF">2026-07-13T12:46:00Z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0x01010065889546D22EB944812A5133BB94AF98</vt:lpwstr>
  </property>
  <property fmtid="{D5CDD505-2E9C-101B-9397-08002B2CF9AE}" pid="3" name="MSIP_Label_460f4a70-4b6c-4bd4-a002-31edb9c00abe_Enabled">
    <vt:lpwstr>true</vt:lpwstr>
  </property>
  <property fmtid="{D5CDD505-2E9C-101B-9397-08002B2CF9AE}" pid="4" name="MSIP_Label_460f4a70-4b6c-4bd4-a002-31edb9c00abe_SetDate">
    <vt:lpwstr>2025-06-19T11:44:39Z</vt:lpwstr>
  </property>
  <property fmtid="{D5CDD505-2E9C-101B-9397-08002B2CF9AE}" pid="5" name="MSIP_Label_460f4a70-4b6c-4bd4-a002-31edb9c00abe_Method">
    <vt:lpwstr>Standard</vt:lpwstr>
  </property>
  <property fmtid="{D5CDD505-2E9C-101B-9397-08002B2CF9AE}" pid="6" name="MSIP_Label_460f4a70-4b6c-4bd4-a002-31edb9c00abe_Name">
    <vt:lpwstr>General</vt:lpwstr>
  </property>
  <property fmtid="{D5CDD505-2E9C-101B-9397-08002B2CF9AE}" pid="7" name="MSIP_Label_460f4a70-4b6c-4bd4-a002-31edb9c00abe_SiteId">
    <vt:lpwstr>e019b04b-330c-467a-8bae-09fb17374d6a</vt:lpwstr>
  </property>
  <property fmtid="{D5CDD505-2E9C-101B-9397-08002B2CF9AE}" pid="8" name="MSIP_Label_460f4a70-4b6c-4bd4-a002-31edb9c00abe_ActionId">
    <vt:lpwstr>3916e4d4-797f-4b92-b986-619a06c9de9a</vt:lpwstr>
  </property>
  <property fmtid="{D5CDD505-2E9C-101B-9397-08002B2CF9AE}" pid="9" name="MSIP_Label_460f4a70-4b6c-4bd4-a002-31edb9c00abe_ContentBits">
    <vt:lpwstr>0</vt:lpwstr>
  </property>
  <property fmtid="{D5CDD505-2E9C-101B-9397-08002B2CF9AE}" pid="10" name="MSIP_Label_460f4a70-4b6c-4bd4-a002-31edb9c00abe_Tag">
    <vt:lpwstr>10, 3, 0, 1</vt:lpwstr>
  </property>
  <property fmtid="{D5CDD505-2E9C-101B-9397-08002B2CF9AE}" pid="11" name="GrammarlyDocumentId">
    <vt:lpwstr>8e86735c-d034-4d87-add9-b7675b63aa1e</vt:lpwstr>
  </property>
</Properties>
</file>