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CC335" w14:textId="0C27C830" w:rsidR="003034AF" w:rsidRPr="000A4C74" w:rsidRDefault="002A7511" w:rsidP="00ED5506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June 3, </w:t>
      </w:r>
      <w:proofErr w:type="gramStart"/>
      <w:r>
        <w:rPr>
          <w:b/>
          <w:bCs/>
          <w:color w:val="000000" w:themeColor="text1"/>
        </w:rPr>
        <w:t>20</w:t>
      </w:r>
      <w:r w:rsidR="00E549E1">
        <w:rPr>
          <w:b/>
          <w:bCs/>
          <w:color w:val="000000" w:themeColor="text1"/>
        </w:rPr>
        <w:t>2</w:t>
      </w:r>
      <w:r>
        <w:rPr>
          <w:b/>
          <w:bCs/>
          <w:color w:val="000000" w:themeColor="text1"/>
        </w:rPr>
        <w:t>6</w:t>
      </w:r>
      <w:proofErr w:type="gramEnd"/>
      <w:r>
        <w:rPr>
          <w:b/>
          <w:bCs/>
          <w:color w:val="000000" w:themeColor="text1"/>
        </w:rPr>
        <w:t xml:space="preserve"> to July </w:t>
      </w:r>
      <w:r w:rsidR="009C2DD2">
        <w:rPr>
          <w:b/>
          <w:bCs/>
          <w:color w:val="000000" w:themeColor="text1"/>
        </w:rPr>
        <w:t>6</w:t>
      </w:r>
      <w:r>
        <w:rPr>
          <w:b/>
          <w:bCs/>
          <w:color w:val="000000" w:themeColor="text1"/>
        </w:rPr>
        <w:t>, 20</w:t>
      </w:r>
      <w:r w:rsidR="00E549E1">
        <w:rPr>
          <w:b/>
          <w:bCs/>
          <w:color w:val="000000" w:themeColor="text1"/>
        </w:rPr>
        <w:t>26</w:t>
      </w:r>
    </w:p>
    <w:p w14:paraId="33A9C636" w14:textId="77777777" w:rsidR="003034AF" w:rsidRDefault="003034AF" w:rsidP="00ED5506">
      <w:pPr>
        <w:jc w:val="center"/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660"/>
      </w:tblGrid>
      <w:tr w:rsidR="003034AF" w14:paraId="2B2EC8E4" w14:textId="77777777" w:rsidTr="003034AF">
        <w:trPr>
          <w:jc w:val="right"/>
        </w:trPr>
        <w:tc>
          <w:tcPr>
            <w:tcW w:w="7110" w:type="dxa"/>
            <w:gridSpan w:val="2"/>
          </w:tcPr>
          <w:p w14:paraId="1325C622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3034AF" w14:paraId="5FEB757F" w14:textId="77777777" w:rsidTr="003034AF">
        <w:trPr>
          <w:jc w:val="right"/>
        </w:trPr>
        <w:tc>
          <w:tcPr>
            <w:tcW w:w="450" w:type="dxa"/>
          </w:tcPr>
          <w:p w14:paraId="3CDD91B2" w14:textId="77777777" w:rsidR="003034AF" w:rsidRDefault="003034AF" w:rsidP="003034AF">
            <w:pPr>
              <w:ind w:left="-100" w:right="-77"/>
              <w:jc w:val="right"/>
            </w:pPr>
            <w:r>
              <w:t>A/S</w:t>
            </w:r>
          </w:p>
        </w:tc>
        <w:tc>
          <w:tcPr>
            <w:tcW w:w="6660" w:type="dxa"/>
          </w:tcPr>
          <w:p w14:paraId="1B2B1C5A" w14:textId="77777777" w:rsidR="003034AF" w:rsidRDefault="003034AF" w:rsidP="003034AF">
            <w:pPr>
              <w:ind w:right="-169"/>
            </w:pPr>
            <w:r>
              <w:t>Comment was accepted and supports the proposed policy.</w:t>
            </w:r>
          </w:p>
        </w:tc>
      </w:tr>
      <w:tr w:rsidR="003034AF" w14:paraId="78CE4CFE" w14:textId="77777777" w:rsidTr="003034AF">
        <w:trPr>
          <w:jc w:val="right"/>
        </w:trPr>
        <w:tc>
          <w:tcPr>
            <w:tcW w:w="450" w:type="dxa"/>
          </w:tcPr>
          <w:p w14:paraId="670769F1" w14:textId="77777777" w:rsidR="003034AF" w:rsidRDefault="003034AF" w:rsidP="003034AF">
            <w:pPr>
              <w:ind w:left="-100" w:right="-77"/>
              <w:jc w:val="right"/>
            </w:pPr>
            <w:r>
              <w:t>A/C</w:t>
            </w:r>
          </w:p>
        </w:tc>
        <w:tc>
          <w:tcPr>
            <w:tcW w:w="6660" w:type="dxa"/>
          </w:tcPr>
          <w:p w14:paraId="22783678" w14:textId="77777777" w:rsidR="003034AF" w:rsidRDefault="003034AF" w:rsidP="003034AF">
            <w:pPr>
              <w:ind w:right="-169"/>
            </w:pPr>
            <w:r>
              <w:t>Comment was accepted and resulted in changes to the proposed policy.</w:t>
            </w:r>
          </w:p>
        </w:tc>
      </w:tr>
      <w:tr w:rsidR="003034AF" w14:paraId="38F75C9F" w14:textId="77777777" w:rsidTr="003034AF">
        <w:trPr>
          <w:jc w:val="right"/>
        </w:trPr>
        <w:tc>
          <w:tcPr>
            <w:tcW w:w="450" w:type="dxa"/>
          </w:tcPr>
          <w:p w14:paraId="1D6C9D58" w14:textId="77777777" w:rsidR="003034AF" w:rsidRDefault="003034AF" w:rsidP="003034AF">
            <w:pPr>
              <w:ind w:left="-100" w:right="-77"/>
              <w:jc w:val="right"/>
            </w:pPr>
            <w:r>
              <w:t>N</w:t>
            </w:r>
          </w:p>
        </w:tc>
        <w:tc>
          <w:tcPr>
            <w:tcW w:w="6660" w:type="dxa"/>
          </w:tcPr>
          <w:p w14:paraId="6ADCF030" w14:textId="77777777" w:rsidR="003034AF" w:rsidRDefault="003034AF" w:rsidP="003034AF">
            <w:pPr>
              <w:ind w:right="-169"/>
            </w:pPr>
            <w:r>
              <w:t>Comment was not accepted.</w:t>
            </w:r>
          </w:p>
        </w:tc>
      </w:tr>
    </w:tbl>
    <w:p w14:paraId="702516CE" w14:textId="77777777" w:rsidR="001A0B66" w:rsidRDefault="001A0B66" w:rsidP="003034AF"/>
    <w:p w14:paraId="514B0C87" w14:textId="77777777" w:rsidR="00BF2B61" w:rsidRDefault="00BF2B61" w:rsidP="003034AF"/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5"/>
        <w:gridCol w:w="2250"/>
        <w:gridCol w:w="4860"/>
        <w:gridCol w:w="720"/>
        <w:gridCol w:w="4045"/>
      </w:tblGrid>
      <w:tr w:rsidR="003034AF" w14:paraId="4E428A03" w14:textId="77777777" w:rsidTr="003034AF">
        <w:tc>
          <w:tcPr>
            <w:tcW w:w="1075" w:type="dxa"/>
          </w:tcPr>
          <w:p w14:paraId="641493F7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250" w:type="dxa"/>
          </w:tcPr>
          <w:p w14:paraId="047D4639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Commenter</w:t>
            </w:r>
          </w:p>
        </w:tc>
        <w:tc>
          <w:tcPr>
            <w:tcW w:w="4860" w:type="dxa"/>
          </w:tcPr>
          <w:p w14:paraId="54FBA3DD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Comments</w:t>
            </w:r>
          </w:p>
        </w:tc>
        <w:tc>
          <w:tcPr>
            <w:tcW w:w="720" w:type="dxa"/>
          </w:tcPr>
          <w:p w14:paraId="54CA471A" w14:textId="77777777" w:rsidR="003034AF" w:rsidRPr="003034AF" w:rsidRDefault="003034AF" w:rsidP="003034AF">
            <w:pPr>
              <w:ind w:left="-120" w:right="-119"/>
              <w:jc w:val="center"/>
              <w:rPr>
                <w:b/>
              </w:rPr>
            </w:pPr>
            <w:r w:rsidRPr="003034AF">
              <w:rPr>
                <w:b/>
              </w:rPr>
              <w:t>Action</w:t>
            </w:r>
          </w:p>
        </w:tc>
        <w:tc>
          <w:tcPr>
            <w:tcW w:w="4045" w:type="dxa"/>
          </w:tcPr>
          <w:p w14:paraId="6F1686E9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Rationale</w:t>
            </w:r>
          </w:p>
        </w:tc>
      </w:tr>
      <w:tr w:rsidR="003034AF" w14:paraId="6F6ABDC5" w14:textId="77777777" w:rsidTr="003034AF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9B5682F" w14:textId="4B32943C" w:rsidR="003034AF" w:rsidRPr="004A6001" w:rsidRDefault="004A6001" w:rsidP="000A4C74">
            <w:pPr>
              <w:widowControl w:val="0"/>
              <w:tabs>
                <w:tab w:val="left" w:pos="-1099"/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532B0C">
              <w:rPr>
                <w:rFonts w:asciiTheme="minorHAnsi" w:hAnsiTheme="minorHAnsi" w:cstheme="minorHAnsi"/>
                <w:b/>
              </w:rPr>
              <w:t>§127-1-1.  General.</w:t>
            </w:r>
          </w:p>
        </w:tc>
      </w:tr>
      <w:tr w:rsidR="008853C6" w14:paraId="3E78156C" w14:textId="77777777" w:rsidTr="008853C6">
        <w:tc>
          <w:tcPr>
            <w:tcW w:w="1075" w:type="dxa"/>
          </w:tcPr>
          <w:p w14:paraId="222E99CE" w14:textId="77777777" w:rsidR="008853C6" w:rsidRDefault="008853C6" w:rsidP="000A4C74">
            <w:pPr>
              <w:jc w:val="center"/>
            </w:pPr>
          </w:p>
        </w:tc>
        <w:tc>
          <w:tcPr>
            <w:tcW w:w="2250" w:type="dxa"/>
          </w:tcPr>
          <w:p w14:paraId="70CF2F07" w14:textId="77777777" w:rsidR="008853C6" w:rsidRDefault="008853C6" w:rsidP="000A4C74">
            <w:pPr>
              <w:jc w:val="center"/>
            </w:pPr>
          </w:p>
        </w:tc>
        <w:tc>
          <w:tcPr>
            <w:tcW w:w="4860" w:type="dxa"/>
          </w:tcPr>
          <w:p w14:paraId="574C0C6A" w14:textId="7C1F43B4" w:rsidR="008853C6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B851581" w14:textId="77777777" w:rsidR="008853C6" w:rsidRDefault="008853C6" w:rsidP="000A4C74">
            <w:pPr>
              <w:jc w:val="center"/>
            </w:pPr>
          </w:p>
        </w:tc>
        <w:tc>
          <w:tcPr>
            <w:tcW w:w="4045" w:type="dxa"/>
          </w:tcPr>
          <w:p w14:paraId="5E9969AE" w14:textId="0DF59A56" w:rsidR="008853C6" w:rsidRDefault="008853C6" w:rsidP="000A4C74">
            <w:pPr>
              <w:jc w:val="center"/>
            </w:pPr>
          </w:p>
        </w:tc>
      </w:tr>
      <w:tr w:rsidR="008853C6" w14:paraId="780AE7E1" w14:textId="77777777" w:rsidTr="008853C6">
        <w:tc>
          <w:tcPr>
            <w:tcW w:w="1075" w:type="dxa"/>
          </w:tcPr>
          <w:p w14:paraId="25BDF82A" w14:textId="77777777" w:rsidR="008853C6" w:rsidRDefault="008853C6" w:rsidP="000A4C74">
            <w:pPr>
              <w:jc w:val="center"/>
            </w:pPr>
          </w:p>
        </w:tc>
        <w:tc>
          <w:tcPr>
            <w:tcW w:w="2250" w:type="dxa"/>
          </w:tcPr>
          <w:p w14:paraId="03E618E9" w14:textId="77777777" w:rsidR="008853C6" w:rsidRDefault="008853C6" w:rsidP="000A4C74">
            <w:pPr>
              <w:jc w:val="center"/>
            </w:pPr>
          </w:p>
        </w:tc>
        <w:tc>
          <w:tcPr>
            <w:tcW w:w="4860" w:type="dxa"/>
          </w:tcPr>
          <w:p w14:paraId="2D565838" w14:textId="77777777" w:rsidR="008853C6" w:rsidRDefault="008853C6" w:rsidP="000A4C74">
            <w:pPr>
              <w:jc w:val="center"/>
            </w:pPr>
          </w:p>
        </w:tc>
        <w:tc>
          <w:tcPr>
            <w:tcW w:w="720" w:type="dxa"/>
          </w:tcPr>
          <w:p w14:paraId="6483314F" w14:textId="77777777" w:rsidR="008853C6" w:rsidRDefault="008853C6" w:rsidP="000A4C74">
            <w:pPr>
              <w:jc w:val="center"/>
            </w:pPr>
          </w:p>
        </w:tc>
        <w:tc>
          <w:tcPr>
            <w:tcW w:w="4045" w:type="dxa"/>
          </w:tcPr>
          <w:p w14:paraId="1807A328" w14:textId="77777777" w:rsidR="008853C6" w:rsidRDefault="008853C6" w:rsidP="000A4C74">
            <w:pPr>
              <w:jc w:val="center"/>
            </w:pPr>
          </w:p>
        </w:tc>
      </w:tr>
      <w:tr w:rsidR="004A6001" w14:paraId="2A56E30E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6B6B553" w14:textId="187990DC" w:rsidR="004A6001" w:rsidRPr="004A6001" w:rsidRDefault="004A6001" w:rsidP="000A4C74">
            <w:pPr>
              <w:widowControl w:val="0"/>
              <w:tabs>
                <w:tab w:val="left" w:pos="-1099"/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532B0C">
              <w:rPr>
                <w:rFonts w:asciiTheme="minorHAnsi" w:hAnsiTheme="minorHAnsi" w:cstheme="minorHAnsi"/>
                <w:b/>
              </w:rPr>
              <w:t>§127-1-2.  Name.</w:t>
            </w:r>
          </w:p>
        </w:tc>
      </w:tr>
      <w:tr w:rsidR="008853C6" w14:paraId="227CD5F6" w14:textId="77777777" w:rsidTr="008853C6">
        <w:tc>
          <w:tcPr>
            <w:tcW w:w="1075" w:type="dxa"/>
          </w:tcPr>
          <w:p w14:paraId="38D8B658" w14:textId="77777777" w:rsidR="008853C6" w:rsidRDefault="008853C6" w:rsidP="000A4C74">
            <w:pPr>
              <w:jc w:val="center"/>
            </w:pPr>
          </w:p>
        </w:tc>
        <w:tc>
          <w:tcPr>
            <w:tcW w:w="2250" w:type="dxa"/>
          </w:tcPr>
          <w:p w14:paraId="6CD8112D" w14:textId="77777777" w:rsidR="008853C6" w:rsidRDefault="008853C6" w:rsidP="000A4C74">
            <w:pPr>
              <w:jc w:val="center"/>
            </w:pPr>
          </w:p>
        </w:tc>
        <w:tc>
          <w:tcPr>
            <w:tcW w:w="4860" w:type="dxa"/>
          </w:tcPr>
          <w:p w14:paraId="3817E8EE" w14:textId="02BCEA14" w:rsidR="008853C6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84FB66D" w14:textId="77777777" w:rsidR="008853C6" w:rsidRDefault="008853C6" w:rsidP="000A4C74">
            <w:pPr>
              <w:jc w:val="center"/>
            </w:pPr>
          </w:p>
        </w:tc>
        <w:tc>
          <w:tcPr>
            <w:tcW w:w="4045" w:type="dxa"/>
          </w:tcPr>
          <w:p w14:paraId="54AD96BE" w14:textId="7C0DCF5A" w:rsidR="008853C6" w:rsidRDefault="008853C6" w:rsidP="000A4C74">
            <w:pPr>
              <w:jc w:val="center"/>
            </w:pPr>
          </w:p>
        </w:tc>
      </w:tr>
      <w:tr w:rsidR="008853C6" w14:paraId="39F0D96D" w14:textId="77777777" w:rsidTr="008853C6">
        <w:tc>
          <w:tcPr>
            <w:tcW w:w="1075" w:type="dxa"/>
          </w:tcPr>
          <w:p w14:paraId="59443FE0" w14:textId="77777777" w:rsidR="008853C6" w:rsidRDefault="008853C6" w:rsidP="000A4C74">
            <w:pPr>
              <w:jc w:val="center"/>
            </w:pPr>
          </w:p>
        </w:tc>
        <w:tc>
          <w:tcPr>
            <w:tcW w:w="2250" w:type="dxa"/>
          </w:tcPr>
          <w:p w14:paraId="2A5359C1" w14:textId="77777777" w:rsidR="008853C6" w:rsidRDefault="008853C6" w:rsidP="000A4C74">
            <w:pPr>
              <w:jc w:val="center"/>
            </w:pPr>
          </w:p>
        </w:tc>
        <w:tc>
          <w:tcPr>
            <w:tcW w:w="4860" w:type="dxa"/>
          </w:tcPr>
          <w:p w14:paraId="5AA711BC" w14:textId="77777777" w:rsidR="008853C6" w:rsidRDefault="008853C6" w:rsidP="000A4C74">
            <w:pPr>
              <w:jc w:val="center"/>
            </w:pPr>
          </w:p>
        </w:tc>
        <w:tc>
          <w:tcPr>
            <w:tcW w:w="720" w:type="dxa"/>
          </w:tcPr>
          <w:p w14:paraId="56604438" w14:textId="77777777" w:rsidR="008853C6" w:rsidRDefault="008853C6" w:rsidP="000A4C74">
            <w:pPr>
              <w:jc w:val="center"/>
            </w:pPr>
          </w:p>
        </w:tc>
        <w:tc>
          <w:tcPr>
            <w:tcW w:w="4045" w:type="dxa"/>
          </w:tcPr>
          <w:p w14:paraId="4625F9E6" w14:textId="77777777" w:rsidR="008853C6" w:rsidRDefault="008853C6" w:rsidP="000A4C74">
            <w:pPr>
              <w:jc w:val="center"/>
            </w:pPr>
          </w:p>
        </w:tc>
      </w:tr>
      <w:tr w:rsidR="004A6001" w14:paraId="6842B61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3E30BA5" w14:textId="27CED5A0" w:rsidR="004A6001" w:rsidRDefault="004A6001" w:rsidP="000A4C74">
            <w:pPr>
              <w:jc w:val="center"/>
            </w:pPr>
            <w:r w:rsidRPr="00776276">
              <w:rPr>
                <w:rFonts w:cs="Calibri"/>
                <w:b/>
                <w:bCs/>
              </w:rPr>
              <w:t>§127-1-3.  Goals.</w:t>
            </w:r>
          </w:p>
        </w:tc>
      </w:tr>
      <w:tr w:rsidR="008853C6" w14:paraId="1777EC57" w14:textId="77777777" w:rsidTr="008853C6">
        <w:tc>
          <w:tcPr>
            <w:tcW w:w="1075" w:type="dxa"/>
          </w:tcPr>
          <w:p w14:paraId="1448438B" w14:textId="77777777" w:rsidR="008853C6" w:rsidRDefault="008853C6" w:rsidP="000A4C74">
            <w:pPr>
              <w:jc w:val="center"/>
            </w:pPr>
          </w:p>
        </w:tc>
        <w:tc>
          <w:tcPr>
            <w:tcW w:w="2250" w:type="dxa"/>
          </w:tcPr>
          <w:p w14:paraId="3353F8D3" w14:textId="77777777" w:rsidR="008853C6" w:rsidRDefault="008853C6" w:rsidP="000A4C74">
            <w:pPr>
              <w:jc w:val="center"/>
            </w:pPr>
          </w:p>
        </w:tc>
        <w:tc>
          <w:tcPr>
            <w:tcW w:w="4860" w:type="dxa"/>
          </w:tcPr>
          <w:p w14:paraId="377D7B83" w14:textId="246CBF3C" w:rsidR="008853C6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3F827A8" w14:textId="77777777" w:rsidR="008853C6" w:rsidRDefault="008853C6" w:rsidP="000A4C74">
            <w:pPr>
              <w:jc w:val="center"/>
            </w:pPr>
          </w:p>
        </w:tc>
        <w:tc>
          <w:tcPr>
            <w:tcW w:w="4045" w:type="dxa"/>
          </w:tcPr>
          <w:p w14:paraId="141F7FD6" w14:textId="1BCFF720" w:rsidR="008853C6" w:rsidRDefault="008853C6" w:rsidP="000A4C74">
            <w:pPr>
              <w:jc w:val="center"/>
            </w:pPr>
          </w:p>
        </w:tc>
      </w:tr>
      <w:tr w:rsidR="008853C6" w14:paraId="57AFE1E3" w14:textId="77777777" w:rsidTr="008853C6">
        <w:tc>
          <w:tcPr>
            <w:tcW w:w="1075" w:type="dxa"/>
          </w:tcPr>
          <w:p w14:paraId="312B2D24" w14:textId="77777777" w:rsidR="008853C6" w:rsidRDefault="008853C6" w:rsidP="000A4C74">
            <w:pPr>
              <w:jc w:val="center"/>
            </w:pPr>
          </w:p>
        </w:tc>
        <w:tc>
          <w:tcPr>
            <w:tcW w:w="2250" w:type="dxa"/>
          </w:tcPr>
          <w:p w14:paraId="606F89C1" w14:textId="77777777" w:rsidR="008853C6" w:rsidRDefault="008853C6" w:rsidP="000A4C74">
            <w:pPr>
              <w:jc w:val="center"/>
            </w:pPr>
          </w:p>
        </w:tc>
        <w:tc>
          <w:tcPr>
            <w:tcW w:w="4860" w:type="dxa"/>
          </w:tcPr>
          <w:p w14:paraId="32049C7D" w14:textId="77777777" w:rsidR="008853C6" w:rsidRDefault="008853C6" w:rsidP="000A4C74">
            <w:pPr>
              <w:jc w:val="center"/>
            </w:pPr>
          </w:p>
        </w:tc>
        <w:tc>
          <w:tcPr>
            <w:tcW w:w="720" w:type="dxa"/>
          </w:tcPr>
          <w:p w14:paraId="75F4260C" w14:textId="77777777" w:rsidR="008853C6" w:rsidRDefault="008853C6" w:rsidP="000A4C74">
            <w:pPr>
              <w:jc w:val="center"/>
            </w:pPr>
          </w:p>
        </w:tc>
        <w:tc>
          <w:tcPr>
            <w:tcW w:w="4045" w:type="dxa"/>
          </w:tcPr>
          <w:p w14:paraId="326494DE" w14:textId="77777777" w:rsidR="008853C6" w:rsidRDefault="008853C6" w:rsidP="000A4C74">
            <w:pPr>
              <w:jc w:val="center"/>
            </w:pPr>
          </w:p>
        </w:tc>
      </w:tr>
      <w:tr w:rsidR="004A6001" w14:paraId="5BE9B92E" w14:textId="77777777" w:rsidTr="004C1060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BF3329F" w14:textId="62855AF0" w:rsidR="004A6001" w:rsidRPr="004A6001" w:rsidRDefault="004A6001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776276">
              <w:rPr>
                <w:rFonts w:cs="Calibri"/>
                <w:b/>
                <w:bCs/>
              </w:rPr>
              <w:t>§127-1-4.  Membership.</w:t>
            </w:r>
          </w:p>
        </w:tc>
      </w:tr>
      <w:tr w:rsidR="0052778D" w14:paraId="130A013C" w14:textId="77777777" w:rsidTr="0052778D">
        <w:tc>
          <w:tcPr>
            <w:tcW w:w="1075" w:type="dxa"/>
          </w:tcPr>
          <w:p w14:paraId="5EA45DEC" w14:textId="77777777" w:rsidR="0052778D" w:rsidRDefault="0052778D" w:rsidP="000A4C74">
            <w:pPr>
              <w:jc w:val="center"/>
            </w:pPr>
          </w:p>
        </w:tc>
        <w:tc>
          <w:tcPr>
            <w:tcW w:w="2250" w:type="dxa"/>
          </w:tcPr>
          <w:p w14:paraId="62B418B3" w14:textId="77777777" w:rsidR="0052778D" w:rsidRDefault="0052778D" w:rsidP="000A4C74">
            <w:pPr>
              <w:jc w:val="center"/>
            </w:pPr>
          </w:p>
        </w:tc>
        <w:tc>
          <w:tcPr>
            <w:tcW w:w="4860" w:type="dxa"/>
          </w:tcPr>
          <w:p w14:paraId="32246F6F" w14:textId="7AF11C97" w:rsidR="0052778D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AD3B816" w14:textId="77777777" w:rsidR="0052778D" w:rsidRDefault="0052778D" w:rsidP="000A4C74">
            <w:pPr>
              <w:jc w:val="center"/>
            </w:pPr>
          </w:p>
        </w:tc>
        <w:tc>
          <w:tcPr>
            <w:tcW w:w="4045" w:type="dxa"/>
          </w:tcPr>
          <w:p w14:paraId="2D28D898" w14:textId="16192B71" w:rsidR="0052778D" w:rsidRDefault="0052778D" w:rsidP="000A4C74">
            <w:pPr>
              <w:jc w:val="center"/>
            </w:pPr>
          </w:p>
        </w:tc>
      </w:tr>
      <w:tr w:rsidR="0052778D" w14:paraId="67DEE51F" w14:textId="77777777" w:rsidTr="0052778D">
        <w:tc>
          <w:tcPr>
            <w:tcW w:w="1075" w:type="dxa"/>
          </w:tcPr>
          <w:p w14:paraId="5C1A236A" w14:textId="77777777" w:rsidR="0052778D" w:rsidRDefault="0052778D" w:rsidP="000A4C74">
            <w:pPr>
              <w:jc w:val="center"/>
            </w:pPr>
          </w:p>
        </w:tc>
        <w:tc>
          <w:tcPr>
            <w:tcW w:w="2250" w:type="dxa"/>
          </w:tcPr>
          <w:p w14:paraId="71CD815B" w14:textId="77777777" w:rsidR="0052778D" w:rsidRDefault="0052778D" w:rsidP="000A4C74">
            <w:pPr>
              <w:jc w:val="center"/>
            </w:pPr>
          </w:p>
        </w:tc>
        <w:tc>
          <w:tcPr>
            <w:tcW w:w="4860" w:type="dxa"/>
          </w:tcPr>
          <w:p w14:paraId="73E876D1" w14:textId="77777777" w:rsidR="0052778D" w:rsidRDefault="0052778D" w:rsidP="000A4C74">
            <w:pPr>
              <w:jc w:val="center"/>
            </w:pPr>
          </w:p>
        </w:tc>
        <w:tc>
          <w:tcPr>
            <w:tcW w:w="720" w:type="dxa"/>
          </w:tcPr>
          <w:p w14:paraId="38232C62" w14:textId="77777777" w:rsidR="0052778D" w:rsidRDefault="0052778D" w:rsidP="000A4C74">
            <w:pPr>
              <w:jc w:val="center"/>
            </w:pPr>
          </w:p>
        </w:tc>
        <w:tc>
          <w:tcPr>
            <w:tcW w:w="4045" w:type="dxa"/>
          </w:tcPr>
          <w:p w14:paraId="386A7A34" w14:textId="77777777" w:rsidR="0052778D" w:rsidRDefault="0052778D" w:rsidP="000A4C74">
            <w:pPr>
              <w:jc w:val="center"/>
            </w:pPr>
          </w:p>
        </w:tc>
      </w:tr>
      <w:tr w:rsidR="004A6001" w14:paraId="753D7925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7E19C7F" w14:textId="7A28123C" w:rsidR="004A6001" w:rsidRPr="004A6001" w:rsidRDefault="004A6001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776276">
              <w:rPr>
                <w:rFonts w:cs="Calibri"/>
                <w:b/>
                <w:bCs/>
              </w:rPr>
              <w:t>§127-1-5.  Administration.</w:t>
            </w:r>
          </w:p>
        </w:tc>
      </w:tr>
      <w:tr w:rsidR="0052778D" w14:paraId="03A3CC3E" w14:textId="77777777" w:rsidTr="0052778D">
        <w:tc>
          <w:tcPr>
            <w:tcW w:w="1075" w:type="dxa"/>
          </w:tcPr>
          <w:p w14:paraId="111A0057" w14:textId="77777777" w:rsidR="0052778D" w:rsidRDefault="0052778D" w:rsidP="000A4C74">
            <w:pPr>
              <w:jc w:val="center"/>
            </w:pPr>
          </w:p>
        </w:tc>
        <w:tc>
          <w:tcPr>
            <w:tcW w:w="2250" w:type="dxa"/>
          </w:tcPr>
          <w:p w14:paraId="2D8BD67C" w14:textId="77777777" w:rsidR="0052778D" w:rsidRDefault="0052778D" w:rsidP="000A4C74">
            <w:pPr>
              <w:jc w:val="center"/>
            </w:pPr>
          </w:p>
        </w:tc>
        <w:tc>
          <w:tcPr>
            <w:tcW w:w="4860" w:type="dxa"/>
          </w:tcPr>
          <w:p w14:paraId="68B01475" w14:textId="0EE2BBC1" w:rsidR="0052778D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460DBC4C" w14:textId="77777777" w:rsidR="0052778D" w:rsidRDefault="0052778D" w:rsidP="000A4C74">
            <w:pPr>
              <w:jc w:val="center"/>
            </w:pPr>
          </w:p>
        </w:tc>
        <w:tc>
          <w:tcPr>
            <w:tcW w:w="4045" w:type="dxa"/>
          </w:tcPr>
          <w:p w14:paraId="03A59DCF" w14:textId="60D61CC1" w:rsidR="0052778D" w:rsidRDefault="0052778D" w:rsidP="000A4C74">
            <w:pPr>
              <w:jc w:val="center"/>
            </w:pPr>
          </w:p>
        </w:tc>
      </w:tr>
      <w:tr w:rsidR="0052778D" w14:paraId="49E10665" w14:textId="77777777" w:rsidTr="0052778D">
        <w:tc>
          <w:tcPr>
            <w:tcW w:w="1075" w:type="dxa"/>
          </w:tcPr>
          <w:p w14:paraId="2B5B85AB" w14:textId="77777777" w:rsidR="0052778D" w:rsidRDefault="0052778D" w:rsidP="000A4C74">
            <w:pPr>
              <w:jc w:val="center"/>
            </w:pPr>
          </w:p>
        </w:tc>
        <w:tc>
          <w:tcPr>
            <w:tcW w:w="2250" w:type="dxa"/>
          </w:tcPr>
          <w:p w14:paraId="7123B275" w14:textId="77777777" w:rsidR="0052778D" w:rsidRDefault="0052778D" w:rsidP="000A4C74">
            <w:pPr>
              <w:jc w:val="center"/>
            </w:pPr>
          </w:p>
        </w:tc>
        <w:tc>
          <w:tcPr>
            <w:tcW w:w="4860" w:type="dxa"/>
          </w:tcPr>
          <w:p w14:paraId="01821B55" w14:textId="77777777" w:rsidR="0052778D" w:rsidRDefault="0052778D" w:rsidP="000A4C74">
            <w:pPr>
              <w:jc w:val="center"/>
            </w:pPr>
          </w:p>
        </w:tc>
        <w:tc>
          <w:tcPr>
            <w:tcW w:w="720" w:type="dxa"/>
          </w:tcPr>
          <w:p w14:paraId="775F43D9" w14:textId="77777777" w:rsidR="0052778D" w:rsidRDefault="0052778D" w:rsidP="000A4C74">
            <w:pPr>
              <w:jc w:val="center"/>
            </w:pPr>
          </w:p>
        </w:tc>
        <w:tc>
          <w:tcPr>
            <w:tcW w:w="4045" w:type="dxa"/>
          </w:tcPr>
          <w:p w14:paraId="275D85C1" w14:textId="553D4A62" w:rsidR="0052778D" w:rsidRDefault="0052778D" w:rsidP="000A4C74">
            <w:pPr>
              <w:jc w:val="center"/>
            </w:pPr>
          </w:p>
        </w:tc>
      </w:tr>
      <w:tr w:rsidR="004A6001" w14:paraId="57864C3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42416A9" w14:textId="03465C06" w:rsidR="004A6001" w:rsidRPr="004A6001" w:rsidRDefault="004A6001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</w:rPr>
            </w:pPr>
            <w:r w:rsidRPr="00776276">
              <w:rPr>
                <w:rFonts w:cs="Calibri"/>
                <w:b/>
              </w:rPr>
              <w:t>§127-1-6.  Officers and Duties.</w:t>
            </w:r>
          </w:p>
        </w:tc>
      </w:tr>
      <w:tr w:rsidR="00140D82" w14:paraId="0CE724F1" w14:textId="77777777" w:rsidTr="009C1FDD">
        <w:trPr>
          <w:trHeight w:val="215"/>
        </w:trPr>
        <w:tc>
          <w:tcPr>
            <w:tcW w:w="1075" w:type="dxa"/>
          </w:tcPr>
          <w:p w14:paraId="58CC0929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268849A8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557E6AC0" w14:textId="2B4987FF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DD234D8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7ADD0A75" w14:textId="23B102FA" w:rsidR="00140D82" w:rsidRDefault="00140D82" w:rsidP="000A4C74">
            <w:pPr>
              <w:jc w:val="center"/>
            </w:pPr>
          </w:p>
        </w:tc>
      </w:tr>
      <w:tr w:rsidR="00140D82" w14:paraId="58DF9DFA" w14:textId="77777777" w:rsidTr="009C1FDD">
        <w:trPr>
          <w:trHeight w:val="215"/>
        </w:trPr>
        <w:tc>
          <w:tcPr>
            <w:tcW w:w="1075" w:type="dxa"/>
          </w:tcPr>
          <w:p w14:paraId="4B492DC7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516DFC84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037D355D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7574E95A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75A1BD14" w14:textId="0126DF17" w:rsidR="00140D82" w:rsidRDefault="00140D82" w:rsidP="000A4C74">
            <w:pPr>
              <w:jc w:val="center"/>
            </w:pPr>
          </w:p>
        </w:tc>
      </w:tr>
      <w:tr w:rsidR="004A6001" w14:paraId="191C3EA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2001B18" w14:textId="3059B9F7" w:rsidR="004A6001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t>§127-1-7.  Meetings.</w:t>
            </w:r>
          </w:p>
        </w:tc>
      </w:tr>
      <w:tr w:rsidR="00140D82" w14:paraId="5E93F997" w14:textId="77777777" w:rsidTr="009C1FDD">
        <w:tc>
          <w:tcPr>
            <w:tcW w:w="1075" w:type="dxa"/>
          </w:tcPr>
          <w:p w14:paraId="5737D4AA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13E67293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0AC62BB3" w14:textId="3EF313E9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F8731A4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0FD44CD3" w14:textId="77F398BF" w:rsidR="00140D82" w:rsidRDefault="00140D82" w:rsidP="000A4C74">
            <w:pPr>
              <w:jc w:val="center"/>
            </w:pPr>
          </w:p>
        </w:tc>
      </w:tr>
      <w:tr w:rsidR="00140D82" w14:paraId="699BD372" w14:textId="77777777" w:rsidTr="009C1FDD">
        <w:tc>
          <w:tcPr>
            <w:tcW w:w="1075" w:type="dxa"/>
          </w:tcPr>
          <w:p w14:paraId="675F140C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4591089F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680483B1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103D0587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77D96244" w14:textId="1BE6267C" w:rsidR="00140D82" w:rsidRDefault="00140D82" w:rsidP="000A4C74">
            <w:pPr>
              <w:jc w:val="center"/>
            </w:pPr>
          </w:p>
        </w:tc>
      </w:tr>
      <w:tr w:rsidR="004A6001" w14:paraId="31BE0F8B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263A9DA2" w14:textId="3A14E8C7" w:rsidR="004A6001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t>§127-1-8.  Board of Directors.</w:t>
            </w:r>
          </w:p>
        </w:tc>
      </w:tr>
      <w:tr w:rsidR="00140D82" w14:paraId="531E5794" w14:textId="77777777" w:rsidTr="009C1FDD">
        <w:tc>
          <w:tcPr>
            <w:tcW w:w="1075" w:type="dxa"/>
          </w:tcPr>
          <w:p w14:paraId="7AEE47B7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22422241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5E28EB4F" w14:textId="0E4F960F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2D80B6A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0A96B805" w14:textId="7130DF2A" w:rsidR="00140D82" w:rsidRDefault="00140D82" w:rsidP="000A4C74">
            <w:pPr>
              <w:jc w:val="center"/>
            </w:pPr>
          </w:p>
        </w:tc>
      </w:tr>
      <w:tr w:rsidR="00140D82" w14:paraId="20379324" w14:textId="77777777" w:rsidTr="009C1FDD">
        <w:tc>
          <w:tcPr>
            <w:tcW w:w="1075" w:type="dxa"/>
          </w:tcPr>
          <w:p w14:paraId="08F21D59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4B5C9641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39FD1AEC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3DFEAB5F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4C6A2C70" w14:textId="0975D828" w:rsidR="00140D82" w:rsidRDefault="00140D82" w:rsidP="000A4C74">
            <w:pPr>
              <w:jc w:val="center"/>
            </w:pPr>
          </w:p>
        </w:tc>
      </w:tr>
      <w:tr w:rsidR="001A0B66" w14:paraId="5B26910D" w14:textId="77777777" w:rsidTr="005F0EED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8EEC5C9" w14:textId="59E8E0DC" w:rsidR="001A0B66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lastRenderedPageBreak/>
              <w:t>§127-1-9.  Funds.</w:t>
            </w:r>
          </w:p>
        </w:tc>
      </w:tr>
      <w:tr w:rsidR="00140D82" w14:paraId="05CACA16" w14:textId="77777777" w:rsidTr="009C1FDD">
        <w:tc>
          <w:tcPr>
            <w:tcW w:w="1075" w:type="dxa"/>
          </w:tcPr>
          <w:p w14:paraId="33E61E46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1E243601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6E387E48" w14:textId="5AE15292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85179A9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41C03555" w14:textId="20889C6F" w:rsidR="00140D82" w:rsidRDefault="00140D82" w:rsidP="000A4C74">
            <w:pPr>
              <w:jc w:val="center"/>
            </w:pPr>
          </w:p>
        </w:tc>
      </w:tr>
      <w:tr w:rsidR="00140D82" w14:paraId="73122D6A" w14:textId="77777777" w:rsidTr="009C1FDD">
        <w:tc>
          <w:tcPr>
            <w:tcW w:w="1075" w:type="dxa"/>
          </w:tcPr>
          <w:p w14:paraId="3B470C35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2FAC1A22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78734BC3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7A2E67A1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2173D07E" w14:textId="094F1E38" w:rsidR="00140D82" w:rsidRDefault="00140D82" w:rsidP="000A4C74">
            <w:pPr>
              <w:jc w:val="center"/>
            </w:pPr>
          </w:p>
        </w:tc>
      </w:tr>
      <w:tr w:rsidR="004A6001" w14:paraId="7CF99DC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16EA696" w14:textId="560733DC" w:rsidR="004A6001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t>§127-1-10.  Amendments.</w:t>
            </w:r>
          </w:p>
        </w:tc>
      </w:tr>
      <w:tr w:rsidR="00140D82" w14:paraId="710074D2" w14:textId="77777777" w:rsidTr="009C1FDD">
        <w:tc>
          <w:tcPr>
            <w:tcW w:w="1075" w:type="dxa"/>
          </w:tcPr>
          <w:p w14:paraId="2A169743" w14:textId="77777777" w:rsidR="00140D82" w:rsidRDefault="00140D82" w:rsidP="004E36A3">
            <w:pPr>
              <w:tabs>
                <w:tab w:val="left" w:pos="3236"/>
              </w:tabs>
            </w:pPr>
            <w:r>
              <w:tab/>
            </w:r>
          </w:p>
        </w:tc>
        <w:tc>
          <w:tcPr>
            <w:tcW w:w="2250" w:type="dxa"/>
          </w:tcPr>
          <w:p w14:paraId="3FB5A900" w14:textId="77777777" w:rsidR="00140D82" w:rsidRDefault="00140D82" w:rsidP="004E36A3">
            <w:pPr>
              <w:tabs>
                <w:tab w:val="left" w:pos="3236"/>
              </w:tabs>
            </w:pPr>
          </w:p>
        </w:tc>
        <w:tc>
          <w:tcPr>
            <w:tcW w:w="4860" w:type="dxa"/>
          </w:tcPr>
          <w:p w14:paraId="37213FAA" w14:textId="6E494C60" w:rsidR="00140D82" w:rsidRDefault="00065532" w:rsidP="00065532">
            <w:pPr>
              <w:tabs>
                <w:tab w:val="left" w:pos="3236"/>
              </w:tabs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1942E5C" w14:textId="77777777" w:rsidR="00140D82" w:rsidRDefault="00140D82" w:rsidP="004E36A3">
            <w:pPr>
              <w:tabs>
                <w:tab w:val="left" w:pos="3236"/>
              </w:tabs>
            </w:pPr>
          </w:p>
        </w:tc>
        <w:tc>
          <w:tcPr>
            <w:tcW w:w="4045" w:type="dxa"/>
          </w:tcPr>
          <w:p w14:paraId="10BE5646" w14:textId="79F794DB" w:rsidR="00140D82" w:rsidRDefault="00140D82" w:rsidP="004E36A3">
            <w:pPr>
              <w:tabs>
                <w:tab w:val="left" w:pos="3236"/>
              </w:tabs>
            </w:pPr>
          </w:p>
        </w:tc>
      </w:tr>
      <w:tr w:rsidR="00140D82" w14:paraId="67E3950F" w14:textId="77777777" w:rsidTr="009C1FDD">
        <w:tc>
          <w:tcPr>
            <w:tcW w:w="1075" w:type="dxa"/>
          </w:tcPr>
          <w:p w14:paraId="012A34EF" w14:textId="77777777" w:rsidR="00140D82" w:rsidRDefault="00140D82" w:rsidP="004E36A3">
            <w:pPr>
              <w:tabs>
                <w:tab w:val="left" w:pos="3236"/>
              </w:tabs>
            </w:pPr>
          </w:p>
        </w:tc>
        <w:tc>
          <w:tcPr>
            <w:tcW w:w="2250" w:type="dxa"/>
          </w:tcPr>
          <w:p w14:paraId="4B3D77F6" w14:textId="77777777" w:rsidR="00140D82" w:rsidRDefault="00140D82" w:rsidP="004E36A3">
            <w:pPr>
              <w:tabs>
                <w:tab w:val="left" w:pos="3236"/>
              </w:tabs>
            </w:pPr>
          </w:p>
        </w:tc>
        <w:tc>
          <w:tcPr>
            <w:tcW w:w="4860" w:type="dxa"/>
          </w:tcPr>
          <w:p w14:paraId="102FE89F" w14:textId="77777777" w:rsidR="00140D82" w:rsidRDefault="00140D82" w:rsidP="004E36A3">
            <w:pPr>
              <w:tabs>
                <w:tab w:val="left" w:pos="3236"/>
              </w:tabs>
            </w:pPr>
          </w:p>
        </w:tc>
        <w:tc>
          <w:tcPr>
            <w:tcW w:w="720" w:type="dxa"/>
          </w:tcPr>
          <w:p w14:paraId="18FBC8F2" w14:textId="77777777" w:rsidR="00140D82" w:rsidRDefault="00140D82" w:rsidP="004E36A3">
            <w:pPr>
              <w:tabs>
                <w:tab w:val="left" w:pos="3236"/>
              </w:tabs>
            </w:pPr>
          </w:p>
        </w:tc>
        <w:tc>
          <w:tcPr>
            <w:tcW w:w="4045" w:type="dxa"/>
          </w:tcPr>
          <w:p w14:paraId="5DE2FBD2" w14:textId="440B50DE" w:rsidR="00140D82" w:rsidRDefault="00140D82" w:rsidP="004E36A3">
            <w:pPr>
              <w:tabs>
                <w:tab w:val="left" w:pos="3236"/>
              </w:tabs>
            </w:pPr>
          </w:p>
        </w:tc>
      </w:tr>
      <w:tr w:rsidR="004A6001" w14:paraId="49461910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AF8E3C0" w14:textId="798FF5CD" w:rsidR="004A6001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t>§127-1-11.  Executive Director.</w:t>
            </w:r>
          </w:p>
        </w:tc>
      </w:tr>
      <w:tr w:rsidR="00140D82" w14:paraId="3425B217" w14:textId="77777777" w:rsidTr="009C1FDD">
        <w:tc>
          <w:tcPr>
            <w:tcW w:w="1075" w:type="dxa"/>
          </w:tcPr>
          <w:p w14:paraId="114F5B2D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2C698D90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68689A56" w14:textId="0D03F9D6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FF5CAF5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32A662B6" w14:textId="24B6BBCD" w:rsidR="00140D82" w:rsidRDefault="00140D82" w:rsidP="000A4C74">
            <w:pPr>
              <w:jc w:val="center"/>
            </w:pPr>
          </w:p>
        </w:tc>
      </w:tr>
      <w:tr w:rsidR="00140D82" w14:paraId="01FEDF2F" w14:textId="77777777" w:rsidTr="009C1FDD">
        <w:tc>
          <w:tcPr>
            <w:tcW w:w="1075" w:type="dxa"/>
          </w:tcPr>
          <w:p w14:paraId="3643780B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55611570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0880428E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3B860566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6F9353B3" w14:textId="2D29C3A6" w:rsidR="00140D82" w:rsidRDefault="00140D82" w:rsidP="000A4C74">
            <w:pPr>
              <w:jc w:val="center"/>
            </w:pPr>
          </w:p>
        </w:tc>
      </w:tr>
      <w:tr w:rsidR="004A6001" w14:paraId="1D948199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D14AF42" w14:textId="79BA30C4" w:rsidR="004A6001" w:rsidRDefault="001A0B66" w:rsidP="000A4C74">
            <w:pPr>
              <w:jc w:val="center"/>
            </w:pPr>
            <w:r w:rsidRPr="00EC4343">
              <w:rPr>
                <w:rFonts w:cs="Calibri"/>
                <w:b/>
                <w:bCs/>
              </w:rPr>
              <w:t>§127-1-12.  Duties of the Executive Director.</w:t>
            </w:r>
          </w:p>
        </w:tc>
      </w:tr>
      <w:tr w:rsidR="00140D82" w14:paraId="281EE719" w14:textId="77777777" w:rsidTr="009C1FDD">
        <w:tc>
          <w:tcPr>
            <w:tcW w:w="1075" w:type="dxa"/>
          </w:tcPr>
          <w:p w14:paraId="6352D92A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7C61FF1D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5684FA17" w14:textId="6C943D10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467B1641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53601553" w14:textId="1630A5BC" w:rsidR="00140D82" w:rsidRDefault="00140D82" w:rsidP="000A4C74">
            <w:pPr>
              <w:jc w:val="center"/>
            </w:pPr>
          </w:p>
        </w:tc>
      </w:tr>
      <w:tr w:rsidR="00140D82" w14:paraId="02BE2477" w14:textId="77777777" w:rsidTr="009C1FDD">
        <w:tc>
          <w:tcPr>
            <w:tcW w:w="1075" w:type="dxa"/>
          </w:tcPr>
          <w:p w14:paraId="65263883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0652F29A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3731BED6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0A72D6C3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38C54393" w14:textId="673130B3" w:rsidR="00140D82" w:rsidRDefault="00140D82" w:rsidP="000A4C74">
            <w:pPr>
              <w:jc w:val="center"/>
            </w:pPr>
          </w:p>
        </w:tc>
      </w:tr>
      <w:tr w:rsidR="001A0B66" w14:paraId="5BDA0A10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0A8EEB3" w14:textId="3148F7E2" w:rsidR="001A0B66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t>§127-1-13.  Review Board.</w:t>
            </w:r>
          </w:p>
        </w:tc>
      </w:tr>
      <w:tr w:rsidR="00140D82" w14:paraId="28E95C8B" w14:textId="77777777" w:rsidTr="009C1FDD">
        <w:tc>
          <w:tcPr>
            <w:tcW w:w="1075" w:type="dxa"/>
          </w:tcPr>
          <w:p w14:paraId="664E769A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6B28DF6A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1A0FCDD0" w14:textId="0DF7831B" w:rsidR="00140D82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B57520B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644E3F90" w14:textId="204A87F5" w:rsidR="00140D82" w:rsidRDefault="00140D82" w:rsidP="000A4C74">
            <w:pPr>
              <w:jc w:val="center"/>
            </w:pPr>
          </w:p>
        </w:tc>
      </w:tr>
      <w:tr w:rsidR="00140D82" w14:paraId="5C3C2648" w14:textId="77777777" w:rsidTr="009C1FDD">
        <w:tc>
          <w:tcPr>
            <w:tcW w:w="1075" w:type="dxa"/>
          </w:tcPr>
          <w:p w14:paraId="08A96C4A" w14:textId="77777777" w:rsidR="00140D82" w:rsidRDefault="00140D82" w:rsidP="000A4C74">
            <w:pPr>
              <w:jc w:val="center"/>
            </w:pPr>
          </w:p>
        </w:tc>
        <w:tc>
          <w:tcPr>
            <w:tcW w:w="2250" w:type="dxa"/>
          </w:tcPr>
          <w:p w14:paraId="66AC1664" w14:textId="77777777" w:rsidR="00140D82" w:rsidRDefault="00140D82" w:rsidP="000A4C74">
            <w:pPr>
              <w:jc w:val="center"/>
            </w:pPr>
          </w:p>
        </w:tc>
        <w:tc>
          <w:tcPr>
            <w:tcW w:w="4860" w:type="dxa"/>
          </w:tcPr>
          <w:p w14:paraId="72E3ED6A" w14:textId="77777777" w:rsidR="00140D82" w:rsidRDefault="00140D82" w:rsidP="000A4C74">
            <w:pPr>
              <w:jc w:val="center"/>
            </w:pPr>
          </w:p>
        </w:tc>
        <w:tc>
          <w:tcPr>
            <w:tcW w:w="720" w:type="dxa"/>
          </w:tcPr>
          <w:p w14:paraId="2D17FBB6" w14:textId="77777777" w:rsidR="00140D82" w:rsidRDefault="00140D82" w:rsidP="000A4C74">
            <w:pPr>
              <w:jc w:val="center"/>
            </w:pPr>
          </w:p>
        </w:tc>
        <w:tc>
          <w:tcPr>
            <w:tcW w:w="4045" w:type="dxa"/>
          </w:tcPr>
          <w:p w14:paraId="6059486B" w14:textId="78379DB0" w:rsidR="00140D82" w:rsidRDefault="00140D82" w:rsidP="000A4C74">
            <w:pPr>
              <w:jc w:val="center"/>
            </w:pPr>
          </w:p>
        </w:tc>
      </w:tr>
      <w:tr w:rsidR="001A0B66" w14:paraId="0B9879B7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8D918C9" w14:textId="43ECD9BD" w:rsidR="001A0B66" w:rsidRDefault="001A0B66" w:rsidP="000A4C74">
            <w:pPr>
              <w:jc w:val="center"/>
            </w:pPr>
            <w:r w:rsidRPr="00EC4343">
              <w:rPr>
                <w:rFonts w:cs="Calibri"/>
                <w:b/>
                <w:bCs/>
              </w:rPr>
              <w:t>§127-1-14.  Rules and Regulations.</w:t>
            </w:r>
          </w:p>
        </w:tc>
      </w:tr>
      <w:tr w:rsidR="009C1FDD" w14:paraId="375EEC41" w14:textId="77777777" w:rsidTr="009C1FDD">
        <w:tc>
          <w:tcPr>
            <w:tcW w:w="1075" w:type="dxa"/>
          </w:tcPr>
          <w:p w14:paraId="08B50D82" w14:textId="77777777" w:rsidR="009C1FDD" w:rsidRDefault="009C1FDD" w:rsidP="000A4C74">
            <w:pPr>
              <w:jc w:val="center"/>
            </w:pPr>
          </w:p>
        </w:tc>
        <w:tc>
          <w:tcPr>
            <w:tcW w:w="2250" w:type="dxa"/>
          </w:tcPr>
          <w:p w14:paraId="24D3F138" w14:textId="77777777" w:rsidR="009C1FDD" w:rsidRDefault="009C1FDD" w:rsidP="000A4C74">
            <w:pPr>
              <w:jc w:val="center"/>
            </w:pPr>
          </w:p>
        </w:tc>
        <w:tc>
          <w:tcPr>
            <w:tcW w:w="4860" w:type="dxa"/>
          </w:tcPr>
          <w:p w14:paraId="71D9C5A3" w14:textId="6B6D52AF" w:rsidR="009C1FDD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4A7FE551" w14:textId="77777777" w:rsidR="009C1FDD" w:rsidRDefault="009C1FDD" w:rsidP="000A4C74">
            <w:pPr>
              <w:jc w:val="center"/>
            </w:pPr>
          </w:p>
        </w:tc>
        <w:tc>
          <w:tcPr>
            <w:tcW w:w="4045" w:type="dxa"/>
          </w:tcPr>
          <w:p w14:paraId="15674F6E" w14:textId="17A75002" w:rsidR="009C1FDD" w:rsidRDefault="009C1FDD" w:rsidP="000A4C74">
            <w:pPr>
              <w:jc w:val="center"/>
            </w:pPr>
          </w:p>
        </w:tc>
      </w:tr>
      <w:tr w:rsidR="009C1FDD" w14:paraId="5722D517" w14:textId="77777777" w:rsidTr="009C1FDD">
        <w:tc>
          <w:tcPr>
            <w:tcW w:w="1075" w:type="dxa"/>
          </w:tcPr>
          <w:p w14:paraId="4DEB589F" w14:textId="77777777" w:rsidR="009C1FDD" w:rsidRDefault="009C1FDD" w:rsidP="000A4C74">
            <w:pPr>
              <w:jc w:val="center"/>
            </w:pPr>
          </w:p>
        </w:tc>
        <w:tc>
          <w:tcPr>
            <w:tcW w:w="2250" w:type="dxa"/>
          </w:tcPr>
          <w:p w14:paraId="58B3B3B0" w14:textId="77777777" w:rsidR="009C1FDD" w:rsidRDefault="009C1FDD" w:rsidP="000A4C74">
            <w:pPr>
              <w:jc w:val="center"/>
            </w:pPr>
          </w:p>
        </w:tc>
        <w:tc>
          <w:tcPr>
            <w:tcW w:w="4860" w:type="dxa"/>
          </w:tcPr>
          <w:p w14:paraId="01013E4F" w14:textId="77777777" w:rsidR="009C1FDD" w:rsidRDefault="009C1FDD" w:rsidP="000A4C74">
            <w:pPr>
              <w:jc w:val="center"/>
            </w:pPr>
          </w:p>
        </w:tc>
        <w:tc>
          <w:tcPr>
            <w:tcW w:w="720" w:type="dxa"/>
          </w:tcPr>
          <w:p w14:paraId="27C0083C" w14:textId="77777777" w:rsidR="009C1FDD" w:rsidRDefault="009C1FDD" w:rsidP="000A4C74">
            <w:pPr>
              <w:jc w:val="center"/>
            </w:pPr>
          </w:p>
        </w:tc>
        <w:tc>
          <w:tcPr>
            <w:tcW w:w="4045" w:type="dxa"/>
          </w:tcPr>
          <w:p w14:paraId="05B04A66" w14:textId="53D282A8" w:rsidR="009C1FDD" w:rsidRDefault="009C1FDD" w:rsidP="000A4C74">
            <w:pPr>
              <w:jc w:val="center"/>
            </w:pPr>
          </w:p>
        </w:tc>
      </w:tr>
      <w:tr w:rsidR="001A0B66" w14:paraId="744B936B" w14:textId="77777777" w:rsidTr="00095449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EA03CDC" w14:textId="48335A73" w:rsidR="001A0B66" w:rsidRPr="001A0B66" w:rsidRDefault="001A0B66" w:rsidP="000A4C74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C4343">
              <w:rPr>
                <w:rFonts w:cs="Calibri"/>
                <w:b/>
                <w:bCs/>
              </w:rPr>
              <w:t>§127-1-15.  Board of Trustees.</w:t>
            </w:r>
          </w:p>
        </w:tc>
      </w:tr>
      <w:tr w:rsidR="009C1FDD" w14:paraId="78834AF8" w14:textId="77777777" w:rsidTr="009C1FDD">
        <w:tc>
          <w:tcPr>
            <w:tcW w:w="1075" w:type="dxa"/>
          </w:tcPr>
          <w:p w14:paraId="68E225D9" w14:textId="77777777" w:rsidR="009C1FDD" w:rsidRDefault="009C1FDD" w:rsidP="000A4C74">
            <w:pPr>
              <w:jc w:val="center"/>
            </w:pPr>
          </w:p>
        </w:tc>
        <w:tc>
          <w:tcPr>
            <w:tcW w:w="2250" w:type="dxa"/>
          </w:tcPr>
          <w:p w14:paraId="46D2D332" w14:textId="77777777" w:rsidR="009C1FDD" w:rsidRDefault="009C1FDD" w:rsidP="000A4C74">
            <w:pPr>
              <w:jc w:val="center"/>
            </w:pPr>
          </w:p>
        </w:tc>
        <w:tc>
          <w:tcPr>
            <w:tcW w:w="4860" w:type="dxa"/>
          </w:tcPr>
          <w:p w14:paraId="20FCF08B" w14:textId="5C0A0666" w:rsidR="009C1FDD" w:rsidRDefault="00065532" w:rsidP="000A4C74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2A4D3FF" w14:textId="77777777" w:rsidR="009C1FDD" w:rsidRDefault="009C1FDD" w:rsidP="000A4C74">
            <w:pPr>
              <w:jc w:val="center"/>
            </w:pPr>
          </w:p>
        </w:tc>
        <w:tc>
          <w:tcPr>
            <w:tcW w:w="4045" w:type="dxa"/>
          </w:tcPr>
          <w:p w14:paraId="45A22571" w14:textId="0110498C" w:rsidR="009C1FDD" w:rsidRDefault="009C1FDD" w:rsidP="000A4C74">
            <w:pPr>
              <w:jc w:val="center"/>
            </w:pPr>
          </w:p>
        </w:tc>
      </w:tr>
      <w:tr w:rsidR="009C1FDD" w14:paraId="5D2D931B" w14:textId="77777777" w:rsidTr="009C1FDD">
        <w:tc>
          <w:tcPr>
            <w:tcW w:w="1075" w:type="dxa"/>
          </w:tcPr>
          <w:p w14:paraId="5925CCC3" w14:textId="77777777" w:rsidR="009C1FDD" w:rsidRDefault="009C1FDD" w:rsidP="000A4C74">
            <w:pPr>
              <w:jc w:val="center"/>
            </w:pPr>
          </w:p>
        </w:tc>
        <w:tc>
          <w:tcPr>
            <w:tcW w:w="2250" w:type="dxa"/>
          </w:tcPr>
          <w:p w14:paraId="1A2D45D6" w14:textId="77777777" w:rsidR="009C1FDD" w:rsidRDefault="009C1FDD" w:rsidP="000A4C74">
            <w:pPr>
              <w:jc w:val="center"/>
            </w:pPr>
          </w:p>
        </w:tc>
        <w:tc>
          <w:tcPr>
            <w:tcW w:w="4860" w:type="dxa"/>
          </w:tcPr>
          <w:p w14:paraId="55DCD2EC" w14:textId="77777777" w:rsidR="009C1FDD" w:rsidRDefault="009C1FDD" w:rsidP="000A4C74">
            <w:pPr>
              <w:jc w:val="center"/>
            </w:pPr>
          </w:p>
        </w:tc>
        <w:tc>
          <w:tcPr>
            <w:tcW w:w="720" w:type="dxa"/>
          </w:tcPr>
          <w:p w14:paraId="139479B5" w14:textId="77777777" w:rsidR="009C1FDD" w:rsidRDefault="009C1FDD" w:rsidP="000A4C74">
            <w:pPr>
              <w:jc w:val="center"/>
            </w:pPr>
          </w:p>
        </w:tc>
        <w:tc>
          <w:tcPr>
            <w:tcW w:w="4045" w:type="dxa"/>
          </w:tcPr>
          <w:p w14:paraId="723E5AC8" w14:textId="677D9E10" w:rsidR="009C1FDD" w:rsidRDefault="009C1FDD" w:rsidP="000A4C74">
            <w:pPr>
              <w:jc w:val="center"/>
            </w:pPr>
          </w:p>
        </w:tc>
      </w:tr>
    </w:tbl>
    <w:p w14:paraId="549D1103" w14:textId="77777777" w:rsidR="003034AF" w:rsidRPr="003034AF" w:rsidRDefault="003034AF" w:rsidP="003034AF"/>
    <w:sectPr w:rsidR="003034AF" w:rsidRPr="003034AF" w:rsidSect="00ED5506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F7F93" w14:textId="77777777" w:rsidR="00761F6F" w:rsidRDefault="00761F6F" w:rsidP="00ED5506">
      <w:r>
        <w:separator/>
      </w:r>
    </w:p>
  </w:endnote>
  <w:endnote w:type="continuationSeparator" w:id="0">
    <w:p w14:paraId="40D5D269" w14:textId="77777777" w:rsidR="00761F6F" w:rsidRDefault="00761F6F" w:rsidP="00ED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977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49FC0C" w14:textId="77777777" w:rsidR="00ED5506" w:rsidRDefault="00ED5506" w:rsidP="00ED550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49934" w14:textId="77777777" w:rsidR="00761F6F" w:rsidRDefault="00761F6F" w:rsidP="00ED5506">
      <w:r>
        <w:separator/>
      </w:r>
    </w:p>
  </w:footnote>
  <w:footnote w:type="continuationSeparator" w:id="0">
    <w:p w14:paraId="21AC59CD" w14:textId="77777777" w:rsidR="00761F6F" w:rsidRDefault="00761F6F" w:rsidP="00ED5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5BAA" w14:textId="77777777" w:rsidR="004A6001" w:rsidRDefault="004A6001" w:rsidP="004A6001">
    <w:pPr>
      <w:jc w:val="center"/>
    </w:pPr>
    <w:r>
      <w:rPr>
        <w:b/>
      </w:rPr>
      <w:t>W. Va. 127CSR1, Series 1, Constitution</w:t>
    </w:r>
  </w:p>
  <w:p w14:paraId="71AB2070" w14:textId="2785F356" w:rsidR="00ED5506" w:rsidRPr="00ED5506" w:rsidRDefault="00ED5506" w:rsidP="00ED5506">
    <w:pPr>
      <w:pStyle w:val="Header"/>
      <w:jc w:val="center"/>
      <w:rPr>
        <w:b/>
      </w:rPr>
    </w:pPr>
    <w:r>
      <w:rPr>
        <w:b/>
      </w:rPr>
      <w:t>Comment Log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381"/>
    <w:rsid w:val="00021FC4"/>
    <w:rsid w:val="00064E61"/>
    <w:rsid w:val="00065532"/>
    <w:rsid w:val="000A41CF"/>
    <w:rsid w:val="000A4C74"/>
    <w:rsid w:val="000C74B7"/>
    <w:rsid w:val="000E7893"/>
    <w:rsid w:val="00140D82"/>
    <w:rsid w:val="0015640A"/>
    <w:rsid w:val="001A0B66"/>
    <w:rsid w:val="002272B4"/>
    <w:rsid w:val="002A7511"/>
    <w:rsid w:val="003034AF"/>
    <w:rsid w:val="0038762B"/>
    <w:rsid w:val="003D5F7E"/>
    <w:rsid w:val="00423A09"/>
    <w:rsid w:val="004A6001"/>
    <w:rsid w:val="004E36A3"/>
    <w:rsid w:val="0052175C"/>
    <w:rsid w:val="0052778D"/>
    <w:rsid w:val="00575F3E"/>
    <w:rsid w:val="006456E8"/>
    <w:rsid w:val="00676ACC"/>
    <w:rsid w:val="00721198"/>
    <w:rsid w:val="00761F6F"/>
    <w:rsid w:val="0080771F"/>
    <w:rsid w:val="0086115A"/>
    <w:rsid w:val="008853C6"/>
    <w:rsid w:val="008D0F76"/>
    <w:rsid w:val="009C1FDD"/>
    <w:rsid w:val="009C2DD2"/>
    <w:rsid w:val="00B338DC"/>
    <w:rsid w:val="00BF2B61"/>
    <w:rsid w:val="00C414B0"/>
    <w:rsid w:val="00C9068F"/>
    <w:rsid w:val="00CC63FA"/>
    <w:rsid w:val="00D62989"/>
    <w:rsid w:val="00E549E1"/>
    <w:rsid w:val="00ED275D"/>
    <w:rsid w:val="00ED5506"/>
    <w:rsid w:val="00F40ED4"/>
    <w:rsid w:val="00F4599B"/>
    <w:rsid w:val="00F52E66"/>
    <w:rsid w:val="00FD1381"/>
    <w:rsid w:val="00FD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EB30B"/>
  <w15:chartTrackingRefBased/>
  <w15:docId w15:val="{C5E99C24-AB23-48E8-9387-7BA7D4A4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506"/>
    <w:pPr>
      <w:spacing w:after="0" w:line="240" w:lineRule="auto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15A"/>
    <w:pPr>
      <w:keepNext/>
      <w:keepLines/>
      <w:spacing w:before="24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15A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0F76"/>
    <w:pPr>
      <w:spacing w:after="0" w:line="240" w:lineRule="auto"/>
    </w:pPr>
    <w:rPr>
      <w:rFonts w:ascii="Fira Sans" w:hAnsi="Fira Sans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6115A"/>
    <w:rPr>
      <w:rFonts w:ascii="Libre Baskerville" w:eastAsiaTheme="majorEastAsia" w:hAnsi="Libre Baskerville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15A"/>
    <w:rPr>
      <w:rFonts w:ascii="Libre Baskerville" w:eastAsiaTheme="majorEastAsia" w:hAnsi="Libre Baskerville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06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06"/>
    <w:rPr>
      <w:rFonts w:ascii="Calibri" w:hAnsi="Calibri"/>
    </w:rPr>
  </w:style>
  <w:style w:type="table" w:styleId="TableGrid">
    <w:name w:val="Table Grid"/>
    <w:basedOn w:val="TableNormal"/>
    <w:uiPriority w:val="39"/>
    <w:rsid w:val="0030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barron\Desktop\TEMPLATES\CommentLog.dotx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89546D22EB944812A5133BB94AF98" ma:contentTypeVersion="2" ma:contentTypeDescription="Create a new document." ma:contentTypeScope="" ma:versionID="a9fac4eda1bb54ec78ebf9066250bf4d">
  <xsd:schema xmlns:xsd="http://www.w3.org/2001/XMLSchema" xmlns:xs="http://www.w3.org/2001/XMLSchema" xmlns:p="http://schemas.microsoft.com/office/2006/metadata/properties" xmlns:ns2="9cdcb226-b0b2-490f-877d-6d3f01317a0e" targetNamespace="http://schemas.microsoft.com/office/2006/metadata/properties" ma:root="true" ma:fieldsID="eb4e63b0c2592c04344e69ce4a93e1ac" ns2:_="">
    <xsd:import namespace="9cdcb226-b0b2-490f-877d-6d3f01317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cb226-b0b2-490f-877d-6d3f01317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5714D7-1819-4A2B-98C3-68E5DD909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cb226-b0b2-490f-877d-6d3f01317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4B0E24-E936-42FE-AD0F-2A8538444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50958-24BA-4B6B-A92C-C61056C7FE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CommentLog</Template>
  <TotalTime>1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Log</vt:lpstr>
    </vt:vector>
  </TitlesOfParts>
  <Company>Microsoft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Log</dc:title>
  <dc:subject/>
  <dc:creator>Veronica Barron</dc:creator>
  <cp:keywords>policy, comment, comment log, log</cp:keywords>
  <dc:description>Created November 2017</dc:description>
  <cp:lastModifiedBy>Jason  Bankston</cp:lastModifiedBy>
  <cp:revision>2</cp:revision>
  <cp:lastPrinted>2025-06-30T10:55:00Z</cp:lastPrinted>
  <dcterms:created xsi:type="dcterms:W3CDTF">2026-07-13T12:44:00Z</dcterms:created>
  <dcterms:modified xsi:type="dcterms:W3CDTF">2026-07-13T12:44:00Z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0x01010065889546D22EB944812A5133BB94AF98</vt:lpwstr>
  </property>
  <property fmtid="{D5CDD505-2E9C-101B-9397-08002B2CF9AE}" pid="3" name="MSIP_Label_460f4a70-4b6c-4bd4-a002-31edb9c00abe_Enabled">
    <vt:lpwstr>true</vt:lpwstr>
  </property>
  <property fmtid="{D5CDD505-2E9C-101B-9397-08002B2CF9AE}" pid="4" name="MSIP_Label_460f4a70-4b6c-4bd4-a002-31edb9c00abe_SetDate">
    <vt:lpwstr>2025-06-19T11:44:39Z</vt:lpwstr>
  </property>
  <property fmtid="{D5CDD505-2E9C-101B-9397-08002B2CF9AE}" pid="5" name="MSIP_Label_460f4a70-4b6c-4bd4-a002-31edb9c00abe_Method">
    <vt:lpwstr>Standard</vt:lpwstr>
  </property>
  <property fmtid="{D5CDD505-2E9C-101B-9397-08002B2CF9AE}" pid="6" name="MSIP_Label_460f4a70-4b6c-4bd4-a002-31edb9c00abe_Name">
    <vt:lpwstr>General</vt:lpwstr>
  </property>
  <property fmtid="{D5CDD505-2E9C-101B-9397-08002B2CF9AE}" pid="7" name="MSIP_Label_460f4a70-4b6c-4bd4-a002-31edb9c00abe_SiteId">
    <vt:lpwstr>e019b04b-330c-467a-8bae-09fb17374d6a</vt:lpwstr>
  </property>
  <property fmtid="{D5CDD505-2E9C-101B-9397-08002B2CF9AE}" pid="8" name="MSIP_Label_460f4a70-4b6c-4bd4-a002-31edb9c00abe_ActionId">
    <vt:lpwstr>3916e4d4-797f-4b92-b986-619a06c9de9a</vt:lpwstr>
  </property>
  <property fmtid="{D5CDD505-2E9C-101B-9397-08002B2CF9AE}" pid="9" name="MSIP_Label_460f4a70-4b6c-4bd4-a002-31edb9c00abe_ContentBits">
    <vt:lpwstr>0</vt:lpwstr>
  </property>
  <property fmtid="{D5CDD505-2E9C-101B-9397-08002B2CF9AE}" pid="10" name="MSIP_Label_460f4a70-4b6c-4bd4-a002-31edb9c00abe_Tag">
    <vt:lpwstr>10, 3, 0, 1</vt:lpwstr>
  </property>
</Properties>
</file>